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6D2923" w14:textId="7749FF1D" w:rsidR="00B213AF" w:rsidRPr="00C06D48" w:rsidRDefault="004331C5" w:rsidP="001662A4">
      <w:pPr>
        <w:tabs>
          <w:tab w:val="right" w:pos="12240"/>
        </w:tabs>
        <w:spacing w:before="240" w:after="0"/>
        <w:jc w:val="center"/>
        <w:rPr>
          <w:b/>
          <w:bCs/>
          <w:noProof/>
          <w:sz w:val="32"/>
          <w:szCs w:val="32"/>
        </w:rPr>
      </w:pPr>
      <w:commentRangeStart w:id="0"/>
      <w:r w:rsidRPr="00D42136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00137C3" wp14:editId="70A34EB5">
                <wp:simplePos x="0" y="0"/>
                <wp:positionH relativeFrom="column">
                  <wp:posOffset>5022850</wp:posOffset>
                </wp:positionH>
                <wp:positionV relativeFrom="paragraph">
                  <wp:posOffset>82550</wp:posOffset>
                </wp:positionV>
                <wp:extent cx="0" cy="622300"/>
                <wp:effectExtent l="0" t="0" r="38100" b="254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2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C819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5F617A" id="Straight Connector 41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5.5pt,6.5pt" to="395.5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" strokecolor="#4c819b" strokeweight="1.5pt">
                <v:stroke joinstyle="miter"/>
              </v:line>
            </w:pict>
          </mc:Fallback>
        </mc:AlternateContent>
      </w:r>
      <w:r w:rsidR="00CC03AF" w:rsidRPr="00D42136">
        <w:rPr>
          <w:noProof/>
          <w:highlight w:val="yellow"/>
        </w:rPr>
        <w:drawing>
          <wp:anchor distT="0" distB="0" distL="114300" distR="114300" simplePos="0" relativeHeight="251756544" behindDoc="1" locked="0" layoutInCell="1" allowOverlap="1" wp14:anchorId="00E5BFF5" wp14:editId="440F60C0">
            <wp:simplePos x="0" y="0"/>
            <wp:positionH relativeFrom="column">
              <wp:posOffset>6419850</wp:posOffset>
            </wp:positionH>
            <wp:positionV relativeFrom="paragraph">
              <wp:posOffset>88900</wp:posOffset>
            </wp:positionV>
            <wp:extent cx="549313" cy="397641"/>
            <wp:effectExtent l="0" t="0" r="3175" b="2540"/>
            <wp:wrapTight wrapText="bothSides">
              <wp:wrapPolygon edited="0">
                <wp:start x="0" y="0"/>
                <wp:lineTo x="0" y="20703"/>
                <wp:lineTo x="20976" y="20703"/>
                <wp:lineTo x="20976" y="0"/>
                <wp:lineTo x="0" y="0"/>
              </wp:wrapPolygon>
            </wp:wrapTight>
            <wp:docPr id="2" name="Picture 2" descr="YouTube icon vector SVG free download - Seeklogo.net in 2020 ...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YouTube icon vector SVG free download - Seeklogo.net in 2020 ...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7" t="19828" r="7760" b="19828"/>
                    <a:stretch/>
                  </pic:blipFill>
                  <pic:spPr bwMode="auto">
                    <a:xfrm flipV="1">
                      <a:off x="0" y="0"/>
                      <a:ext cx="549313" cy="39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867" w:rsidRPr="00D42136">
        <w:rPr>
          <w:rFonts w:ascii="Times New Roman" w:hAnsi="Times New Roman" w:cs="Times New Roman"/>
          <w:noProof/>
          <w:sz w:val="24"/>
          <w:szCs w:val="24"/>
          <w:highlight w:val="yellow"/>
        </w:rPr>
        <w:drawing>
          <wp:anchor distT="0" distB="0" distL="114300" distR="114300" simplePos="0" relativeHeight="251753472" behindDoc="0" locked="0" layoutInCell="1" allowOverlap="1" wp14:anchorId="0A10BBFC" wp14:editId="1CFF8E47">
            <wp:simplePos x="0" y="0"/>
            <wp:positionH relativeFrom="column">
              <wp:posOffset>5960110</wp:posOffset>
            </wp:positionH>
            <wp:positionV relativeFrom="paragraph">
              <wp:posOffset>88265</wp:posOffset>
            </wp:positionV>
            <wp:extent cx="455930" cy="403860"/>
            <wp:effectExtent l="0" t="0" r="1270" b="0"/>
            <wp:wrapNone/>
            <wp:docPr id="36" name="Picture 36" descr="Valencia, Spain - March 05, 2017: Twitter logotype  printed on paper. Twitter is an online social networking.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lencia, Spain - March 05, 2017: Twitter logotype  printed on paper. Twitter is an online social networking.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867" w:rsidRPr="00D42136">
        <w:rPr>
          <w:rFonts w:ascii="Times New Roman" w:hAnsi="Times New Roman" w:cs="Times New Roman"/>
          <w:noProof/>
          <w:sz w:val="24"/>
          <w:szCs w:val="24"/>
          <w:highlight w:val="yellow"/>
        </w:rPr>
        <w:drawing>
          <wp:anchor distT="36576" distB="36576" distL="36576" distR="36576" simplePos="0" relativeHeight="251752448" behindDoc="0" locked="0" layoutInCell="1" allowOverlap="1" wp14:anchorId="56F181E3" wp14:editId="1301FC2F">
            <wp:simplePos x="0" y="0"/>
            <wp:positionH relativeFrom="column">
              <wp:posOffset>5550444</wp:posOffset>
            </wp:positionH>
            <wp:positionV relativeFrom="paragraph">
              <wp:posOffset>83185</wp:posOffset>
            </wp:positionV>
            <wp:extent cx="425450" cy="424180"/>
            <wp:effectExtent l="0" t="0" r="0" b="0"/>
            <wp:wrapNone/>
            <wp:docPr id="37" name="Picture 37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1" t="15836" r="83887" b="78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867" w:rsidRPr="00D42136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s">
            <w:drawing>
              <wp:anchor distT="36576" distB="36576" distL="36576" distR="36576" simplePos="0" relativeHeight="251754496" behindDoc="0" locked="0" layoutInCell="1" allowOverlap="1" wp14:anchorId="3F0866D9" wp14:editId="4E344800">
                <wp:simplePos x="0" y="0"/>
                <wp:positionH relativeFrom="column">
                  <wp:posOffset>5342255</wp:posOffset>
                </wp:positionH>
                <wp:positionV relativeFrom="paragraph">
                  <wp:posOffset>467360</wp:posOffset>
                </wp:positionV>
                <wp:extent cx="1949450" cy="239395"/>
                <wp:effectExtent l="3175" t="1905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4617B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3FA263" w14:textId="77777777" w:rsidR="00A302C8" w:rsidRPr="00A302C8" w:rsidRDefault="00A95528" w:rsidP="00A302C8">
                            <w:pPr>
                              <w:widowControl w:val="0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"http://www.sustainableremediation.org" </w:instrText>
                            </w:r>
                            <w:r>
                              <w:fldChar w:fldCharType="separate"/>
                            </w:r>
                            <w:r w:rsidR="00A302C8" w:rsidRPr="00A302C8">
                              <w:rPr>
                                <w:rStyle w:val="Hyperlink"/>
                                <w:rFonts w:cstheme="minorHAnsi"/>
                                <w:b/>
                                <w:bCs/>
                                <w:color w:val="4C819B"/>
                                <w:sz w:val="20"/>
                                <w:szCs w:val="20"/>
                                <w:u w:val="none"/>
                              </w:rPr>
                              <w:t>www.sustainableremediation.org</w:t>
                            </w:r>
                            <w:r>
                              <w:rPr>
                                <w:rStyle w:val="Hyperlink"/>
                                <w:rFonts w:cstheme="minorHAnsi"/>
                                <w:b/>
                                <w:bCs/>
                                <w:color w:val="4C819B"/>
                                <w:sz w:val="20"/>
                                <w:szCs w:val="20"/>
                                <w:u w:val="non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0866D9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420.65pt;margin-top:36.8pt;width:153.5pt;height:18.85pt;z-index:251754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" filled="f" fillcolor="#04617b" stroked="f" strokecolor="black [0]" strokeweight="2pt">
                <v:textbox inset="2.88pt,2.88pt,2.88pt,2.88pt">
                  <w:txbxContent>
                    <w:p w14:paraId="003FA263" w14:textId="77777777" w:rsidR="00A302C8" w:rsidRPr="00A302C8" w:rsidRDefault="00A95528" w:rsidP="00A302C8">
                      <w:pPr>
                        <w:widowControl w:val="0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"http://www.sustainableremediation.org" </w:instrText>
                      </w:r>
                      <w:r>
                        <w:fldChar w:fldCharType="separate"/>
                      </w:r>
                      <w:r w:rsidR="00A302C8" w:rsidRPr="00A302C8">
                        <w:rPr>
                          <w:rStyle w:val="Hyperlink"/>
                          <w:rFonts w:cstheme="minorHAnsi"/>
                          <w:b/>
                          <w:bCs/>
                          <w:color w:val="4C819B"/>
                          <w:sz w:val="20"/>
                          <w:szCs w:val="20"/>
                          <w:u w:val="none"/>
                        </w:rPr>
                        <w:t>www.sustainableremediation.org</w:t>
                      </w:r>
                      <w:r>
                        <w:rPr>
                          <w:rStyle w:val="Hyperlink"/>
                          <w:rFonts w:cstheme="minorHAnsi"/>
                          <w:b/>
                          <w:bCs/>
                          <w:color w:val="4C819B"/>
                          <w:sz w:val="20"/>
                          <w:szCs w:val="20"/>
                          <w:u w:val="none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8F3223" w:rsidRPr="00D42136">
        <w:rPr>
          <w:noProof/>
          <w:highlight w:val="yellow"/>
        </w:rPr>
        <w:drawing>
          <wp:anchor distT="0" distB="0" distL="114300" distR="114300" simplePos="0" relativeHeight="251731968" behindDoc="0" locked="0" layoutInCell="1" allowOverlap="1" wp14:anchorId="18B495D8" wp14:editId="46BB194B">
            <wp:simplePos x="0" y="0"/>
            <wp:positionH relativeFrom="column">
              <wp:posOffset>88900</wp:posOffset>
            </wp:positionH>
            <wp:positionV relativeFrom="paragraph">
              <wp:posOffset>50800</wp:posOffset>
            </wp:positionV>
            <wp:extent cx="4603023" cy="795385"/>
            <wp:effectExtent l="0" t="0" r="7620" b="5080"/>
            <wp:wrapTopAndBottom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6CC9C9E6-4708-42AA-89EB-A41E513D02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6CC9C9E6-4708-42AA-89EB-A41E513D02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448" cy="805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136" w:rsidRPr="00D42136">
        <w:rPr>
          <w:b/>
          <w:bCs/>
          <w:noProof/>
          <w:sz w:val="32"/>
          <w:szCs w:val="32"/>
          <w:highlight w:val="yellow"/>
        </w:rPr>
        <w:t>CASE STUDY TITLE HERE</w:t>
      </w:r>
      <w:commentRangeEnd w:id="0"/>
      <w:r w:rsidR="00881BFD">
        <w:rPr>
          <w:rStyle w:val="CommentReference"/>
        </w:rPr>
        <w:commentReference w:id="0"/>
      </w:r>
    </w:p>
    <w:p w14:paraId="3C3CD66F" w14:textId="3BBB92F8" w:rsidR="00EB6EE0" w:rsidRPr="00EB6EE0" w:rsidRDefault="003201F7" w:rsidP="001662A4">
      <w:pPr>
        <w:spacing w:after="0" w:line="240" w:lineRule="auto"/>
        <w:jc w:val="center"/>
        <w:rPr>
          <w:b/>
          <w:bCs/>
          <w:noProof/>
          <w:sz w:val="24"/>
          <w:szCs w:val="24"/>
        </w:rPr>
      </w:pPr>
      <w:r w:rsidRPr="0054539B">
        <w:rPr>
          <w:noProof/>
          <w:sz w:val="28"/>
          <w:szCs w:val="28"/>
        </w:rPr>
        <mc:AlternateContent>
          <mc:Choice Requires="wps">
            <w:drawing>
              <wp:anchor distT="91440" distB="91440" distL="114300" distR="114300" simplePos="0" relativeHeight="251617280" behindDoc="0" locked="0" layoutInCell="1" allowOverlap="1" wp14:anchorId="367100BF" wp14:editId="12C61E4D">
                <wp:simplePos x="0" y="0"/>
                <wp:positionH relativeFrom="page">
                  <wp:posOffset>781050</wp:posOffset>
                </wp:positionH>
                <wp:positionV relativeFrom="paragraph">
                  <wp:posOffset>424180</wp:posOffset>
                </wp:positionV>
                <wp:extent cx="6061075" cy="140398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1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3DFF6" w14:textId="7415D489" w:rsidR="00D42136" w:rsidRPr="003201F7" w:rsidRDefault="0055697A" w:rsidP="003201F7">
                            <w:pPr>
                              <w:pBdr>
                                <w:top w:val="single" w:sz="24" w:space="8" w:color="4C819B"/>
                                <w:bottom w:val="single" w:sz="24" w:space="8" w:color="4C819B"/>
                              </w:pBdr>
                              <w:spacing w:after="0"/>
                              <w:jc w:val="center"/>
                              <w:rPr>
                                <w:color w:val="4C819B"/>
                                <w:sz w:val="28"/>
                                <w:szCs w:val="28"/>
                              </w:rPr>
                            </w:pPr>
                            <w:r w:rsidRPr="003201F7">
                              <w:rPr>
                                <w:color w:val="4C819B"/>
                                <w:sz w:val="28"/>
                                <w:szCs w:val="28"/>
                              </w:rPr>
                              <w:t xml:space="preserve">This case study highlights </w:t>
                            </w:r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Lorem ipsum dolor sit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amet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,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consectetuer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adipiscing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elit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. Maecenas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porttitor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congue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massa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.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Fusce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posuere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, magna sed pulvinar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ultricies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,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purus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lectus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malesuada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 libero, sit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amet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commodo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 magna eros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quis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urna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.</w:t>
                            </w:r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Nunc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viverra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imperdiet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enim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.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Fusce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 est.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Vivamus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 a </w:t>
                            </w:r>
                            <w:proofErr w:type="spellStart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tellus</w:t>
                            </w:r>
                            <w:proofErr w:type="spellEnd"/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>.</w:t>
                            </w:r>
                            <w:r w:rsidR="00D42136" w:rsidRPr="00D42136">
                              <w:rPr>
                                <w:color w:val="4C819B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7100BF" id="Text Box 2" o:spid="_x0000_s1027" type="#_x0000_t202" style="position:absolute;left:0;text-align:left;margin-left:61.5pt;margin-top:33.4pt;width:477.25pt;height:110.55pt;z-index:251617280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" filled="f" stroked="f">
                <v:textbox style="mso-fit-shape-to-text:t">
                  <w:txbxContent>
                    <w:p w14:paraId="4DA3DFF6" w14:textId="7415D489" w:rsidR="00D42136" w:rsidRPr="003201F7" w:rsidRDefault="0055697A" w:rsidP="003201F7">
                      <w:pPr>
                        <w:pBdr>
                          <w:top w:val="single" w:sz="24" w:space="8" w:color="4C819B"/>
                          <w:bottom w:val="single" w:sz="24" w:space="8" w:color="4C819B"/>
                        </w:pBdr>
                        <w:spacing w:after="0"/>
                        <w:jc w:val="center"/>
                        <w:rPr>
                          <w:color w:val="4C819B"/>
                          <w:sz w:val="28"/>
                          <w:szCs w:val="28"/>
                        </w:rPr>
                      </w:pPr>
                      <w:r w:rsidRPr="003201F7">
                        <w:rPr>
                          <w:color w:val="4C819B"/>
                          <w:sz w:val="28"/>
                          <w:szCs w:val="28"/>
                        </w:rPr>
                        <w:t xml:space="preserve">This case study highlights </w:t>
                      </w:r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Lorem ipsum dolor sit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amet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,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consectetuer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adipiscing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elit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. Maecenas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porttitor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congue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massa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.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Fusce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posuere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, magna sed pulvinar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ultricies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,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purus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lectus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malesuada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 libero, sit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amet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commodo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 magna eros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quis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urna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.</w:t>
                      </w:r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Nunc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viverra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imperdiet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enim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.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Fusce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 est.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Vivamus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 a </w:t>
                      </w:r>
                      <w:proofErr w:type="spellStart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tellus</w:t>
                      </w:r>
                      <w:proofErr w:type="spellEnd"/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>.</w:t>
                      </w:r>
                      <w:r w:rsidR="00D42136" w:rsidRPr="00D42136">
                        <w:rPr>
                          <w:color w:val="4C819B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B6EE0" w:rsidRPr="00EB6EE0">
        <w:rPr>
          <w:b/>
          <w:bCs/>
          <w:noProof/>
          <w:sz w:val="24"/>
          <w:szCs w:val="24"/>
        </w:rPr>
        <w:t xml:space="preserve">SURF </w:t>
      </w:r>
      <w:r w:rsidR="00975E9D">
        <w:rPr>
          <w:b/>
          <w:bCs/>
          <w:noProof/>
          <w:sz w:val="24"/>
          <w:szCs w:val="24"/>
        </w:rPr>
        <w:t>Case Study</w:t>
      </w:r>
      <w:r w:rsidR="00EB6EE0" w:rsidRPr="00EB6EE0">
        <w:rPr>
          <w:b/>
          <w:bCs/>
          <w:noProof/>
          <w:sz w:val="24"/>
          <w:szCs w:val="24"/>
        </w:rPr>
        <w:t xml:space="preserve"> #</w:t>
      </w:r>
      <w:r w:rsidR="00EB6EE0" w:rsidRPr="00975E9D">
        <w:rPr>
          <w:b/>
          <w:bCs/>
          <w:noProof/>
          <w:sz w:val="24"/>
          <w:szCs w:val="24"/>
        </w:rPr>
        <w:t>00</w:t>
      </w:r>
      <w:r w:rsidR="00D42136">
        <w:rPr>
          <w:b/>
          <w:bCs/>
          <w:noProof/>
          <w:sz w:val="24"/>
          <w:szCs w:val="24"/>
        </w:rPr>
        <w:t xml:space="preserve">00 </w:t>
      </w:r>
      <w:r w:rsidR="00D42136" w:rsidRPr="00D42136">
        <w:rPr>
          <w:b/>
          <w:bCs/>
          <w:noProof/>
          <w:color w:val="FF0000"/>
          <w:sz w:val="24"/>
          <w:szCs w:val="24"/>
        </w:rPr>
        <w:t>[</w:t>
      </w:r>
      <w:r w:rsidR="008F1677">
        <w:rPr>
          <w:b/>
          <w:bCs/>
          <w:noProof/>
          <w:color w:val="FF0000"/>
          <w:sz w:val="24"/>
          <w:szCs w:val="24"/>
        </w:rPr>
        <w:t xml:space="preserve">case study number </w:t>
      </w:r>
      <w:r w:rsidR="00D42136" w:rsidRPr="00D42136">
        <w:rPr>
          <w:b/>
          <w:bCs/>
          <w:noProof/>
          <w:color w:val="FF0000"/>
          <w:sz w:val="24"/>
          <w:szCs w:val="24"/>
        </w:rPr>
        <w:t xml:space="preserve">will be </w:t>
      </w:r>
      <w:r w:rsidR="008F1677">
        <w:rPr>
          <w:b/>
          <w:bCs/>
          <w:noProof/>
          <w:color w:val="FF0000"/>
          <w:sz w:val="24"/>
          <w:szCs w:val="24"/>
        </w:rPr>
        <w:t>provided</w:t>
      </w:r>
      <w:r w:rsidR="00D42136" w:rsidRPr="00D42136">
        <w:rPr>
          <w:b/>
          <w:bCs/>
          <w:noProof/>
          <w:color w:val="FF0000"/>
          <w:sz w:val="24"/>
          <w:szCs w:val="24"/>
        </w:rPr>
        <w:t xml:space="preserve"> by SURF]</w:t>
      </w:r>
    </w:p>
    <w:p w14:paraId="74C154FF" w14:textId="4A2F3A01" w:rsidR="00D42136" w:rsidRDefault="003201F7" w:rsidP="0018532B">
      <w:pPr>
        <w:pStyle w:val="ListParagraph"/>
        <w:numPr>
          <w:ilvl w:val="0"/>
          <w:numId w:val="2"/>
        </w:numPr>
        <w:spacing w:before="240" w:after="60" w:line="240" w:lineRule="auto"/>
        <w:contextualSpacing w:val="0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1" locked="0" layoutInCell="1" allowOverlap="1" wp14:anchorId="52D62E55" wp14:editId="55853176">
                <wp:simplePos x="0" y="0"/>
                <wp:positionH relativeFrom="column">
                  <wp:posOffset>4451350</wp:posOffset>
                </wp:positionH>
                <wp:positionV relativeFrom="paragraph">
                  <wp:posOffset>2600325</wp:posOffset>
                </wp:positionV>
                <wp:extent cx="3157220" cy="2126615"/>
                <wp:effectExtent l="57150" t="57150" r="62230" b="26035"/>
                <wp:wrapTight wrapText="bothSides">
                  <wp:wrapPolygon edited="0">
                    <wp:start x="-391" y="-580"/>
                    <wp:lineTo x="-391" y="18962"/>
                    <wp:lineTo x="2867" y="21477"/>
                    <wp:lineTo x="2867" y="21671"/>
                    <wp:lineTo x="18637" y="21671"/>
                    <wp:lineTo x="18767" y="21477"/>
                    <wp:lineTo x="21895" y="18575"/>
                    <wp:lineTo x="21895" y="-580"/>
                    <wp:lineTo x="-391" y="-580"/>
                  </wp:wrapPolygon>
                </wp:wrapTight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7220" cy="2126615"/>
                          <a:chOff x="1" y="166915"/>
                          <a:chExt cx="3157220" cy="2126705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" y="166915"/>
                            <a:ext cx="3157220" cy="190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 prstMaterial="matte"/>
                        </pic:spPr>
                      </pic:pic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0850" y="2032000"/>
                            <a:ext cx="2241550" cy="261620"/>
                          </a:xfrm>
                          <a:prstGeom prst="rect">
                            <a:avLst/>
                          </a:prstGeom>
                          <a:solidFill>
                            <a:srgbClr val="354A68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E7929A" w14:textId="205504F9" w:rsidR="0055697A" w:rsidRPr="00A165A8" w:rsidRDefault="00BE3FFB" w:rsidP="0055697A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iCs/>
                                  <w:color w:val="FFFFFF" w:themeColor="background1"/>
                                  <w:sz w:val="16"/>
                                  <w:szCs w:val="16"/>
                                </w:rPr>
                                <w:t>Insert short caption here.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D62E55" id="Group 50" o:spid="_x0000_s1028" style="position:absolute;left:0;text-align:left;margin-left:350.5pt;margin-top:204.75pt;width:248.6pt;height:167.45pt;z-index:-251540480;mso-width-relative:margin;mso-height-relative:margin" coordorigin=",1669" coordsize="31572,21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9" type="#_x0000_t75" style="position:absolute;top:1669;width:31572;height:19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" stroked="t" strokecolor="black [3213]">
                  <v:imagedata r:id="rId23" o:title=""/>
                  <v:path arrowok="t"/>
                </v:shape>
                <v:shape id="_x0000_s1030" type="#_x0000_t202" style="position:absolute;left:4508;top:20320;width:22416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" fillcolor="#354a68" strokecolor="black [3213]">
                  <v:textbox>
                    <w:txbxContent>
                      <w:p w14:paraId="47E7929A" w14:textId="205504F9" w:rsidR="0055697A" w:rsidRPr="00A165A8" w:rsidRDefault="00BE3FFB" w:rsidP="0055697A">
                        <w:pPr>
                          <w:spacing w:after="0"/>
                          <w:jc w:val="center"/>
                          <w:rPr>
                            <w:rFonts w:cstheme="minorHAnsi"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cstheme="minorHAnsi"/>
                            <w:i/>
                            <w:iCs/>
                            <w:color w:val="FFFFFF" w:themeColor="background1"/>
                            <w:sz w:val="16"/>
                            <w:szCs w:val="16"/>
                          </w:rPr>
                          <w:t>Insert short caption here.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971626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19328" behindDoc="0" locked="0" layoutInCell="1" allowOverlap="1" wp14:anchorId="1F75AB9B" wp14:editId="71C74C43">
                <wp:simplePos x="0" y="0"/>
                <wp:positionH relativeFrom="column">
                  <wp:posOffset>0</wp:posOffset>
                </wp:positionH>
                <wp:positionV relativeFrom="paragraph">
                  <wp:posOffset>2015490</wp:posOffset>
                </wp:positionV>
                <wp:extent cx="7778115" cy="3333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115" cy="333375"/>
                        </a:xfrm>
                        <a:prstGeom prst="rect">
                          <a:avLst/>
                        </a:prstGeom>
                        <a:solidFill>
                          <a:srgbClr val="4C819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AFC1F" w14:textId="008F1FD5" w:rsidR="00CC4A95" w:rsidRPr="00FA64A2" w:rsidRDefault="00CC4A95" w:rsidP="00CC4A9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A64A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BACKGROUND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5AB9B" id="_x0000_s1031" type="#_x0000_t202" style="position:absolute;left:0;text-align:left;margin-left:0;margin-top:158.7pt;width:612.45pt;height:26.25pt;z-index: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" fillcolor="#4c819b" stroked="f">
                <v:textbox>
                  <w:txbxContent>
                    <w:p w14:paraId="057AFC1F" w14:textId="008F1FD5" w:rsidR="00CC4A95" w:rsidRPr="00FA64A2" w:rsidRDefault="00CC4A95" w:rsidP="00CC4A9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FA64A2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BACKGROUND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3FFB">
        <w:rPr>
          <w:noProof/>
          <w:sz w:val="24"/>
          <w:szCs w:val="24"/>
        </w:rPr>
        <w:t>Lorem ipsum dolor sit amet, consectetuer adipiscing elit. Maecenas porttitor congue massa.</w:t>
      </w:r>
    </w:p>
    <w:p w14:paraId="7E25FFCC" w14:textId="238C960D" w:rsidR="00D42136" w:rsidRDefault="00BE3FFB" w:rsidP="0018532B">
      <w:pPr>
        <w:pStyle w:val="ListParagraph"/>
        <w:numPr>
          <w:ilvl w:val="0"/>
          <w:numId w:val="2"/>
        </w:numPr>
        <w:spacing w:before="60" w:after="60" w:line="240" w:lineRule="auto"/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t>Fusce posuere, magna sed pulvinar ultricies, purus lectus malesuada libero, sit amet commodo magna eros quis urna. Nunc viverra imperdiet enim. Fusce est. Vivamus a tellus.</w:t>
      </w:r>
    </w:p>
    <w:p w14:paraId="56FCAE48" w14:textId="77777777" w:rsidR="00BE3FFB" w:rsidRDefault="00BE3FFB" w:rsidP="0018532B">
      <w:pPr>
        <w:pStyle w:val="ListParagraph"/>
        <w:numPr>
          <w:ilvl w:val="0"/>
          <w:numId w:val="2"/>
        </w:numPr>
        <w:spacing w:before="60" w:after="60" w:line="240" w:lineRule="auto"/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t>Pellentesque habitant morbi tristique senectus et netus et malesuada fames ac turpis egestas. Proin pharetra nonummy pede. Mauris et orci.</w:t>
      </w:r>
    </w:p>
    <w:p w14:paraId="4ACBB0D4" w14:textId="244E3C51" w:rsidR="00E419EF" w:rsidRPr="0018532B" w:rsidRDefault="00881BFD" w:rsidP="0018532B">
      <w:pPr>
        <w:pStyle w:val="ListParagraph"/>
        <w:numPr>
          <w:ilvl w:val="0"/>
          <w:numId w:val="2"/>
        </w:numPr>
        <w:spacing w:before="360" w:after="60" w:line="240" w:lineRule="auto"/>
        <w:ind w:left="4320"/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147FCAE5" wp14:editId="5CF53FC1">
                <wp:simplePos x="0" y="0"/>
                <wp:positionH relativeFrom="column">
                  <wp:posOffset>152400</wp:posOffset>
                </wp:positionH>
                <wp:positionV relativeFrom="paragraph">
                  <wp:posOffset>568960</wp:posOffset>
                </wp:positionV>
                <wp:extent cx="4202043" cy="2995930"/>
                <wp:effectExtent l="19050" t="57150" r="27305" b="5207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4015" y="0"/>
                          <a:ext cx="4168028" cy="2995930"/>
                          <a:chOff x="34015" y="0"/>
                          <a:chExt cx="4168028" cy="299593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015" y="0"/>
                            <a:ext cx="2186219" cy="299593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 prstMaterial="matte"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6600" y="2311400"/>
                            <a:ext cx="2195443" cy="362226"/>
                          </a:xfrm>
                          <a:prstGeom prst="rect">
                            <a:avLst/>
                          </a:prstGeom>
                          <a:solidFill>
                            <a:srgbClr val="354A68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18781C" w14:textId="7B6D1842" w:rsidR="008F6E09" w:rsidRPr="008F6E09" w:rsidRDefault="00283F53" w:rsidP="008F6E09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iCs/>
                                  <w:color w:val="FFFFFF" w:themeColor="background1"/>
                                  <w:sz w:val="16"/>
                                  <w:szCs w:val="16"/>
                                </w:rPr>
                                <w:t>Insert short</w:t>
                              </w:r>
                              <w:r>
                                <w:rPr>
                                  <w:rFonts w:cstheme="minorHAnsi"/>
                                  <w:i/>
                                  <w:iCs/>
                                  <w:color w:val="FFFFFF" w:themeColor="background1"/>
                                  <w:sz w:val="16"/>
                                  <w:szCs w:val="16"/>
                                </w:rPr>
                                <w:br/>
                                <w:t>caption here.</w:t>
                              </w:r>
                            </w:p>
                            <w:p w14:paraId="734F5523" w14:textId="1B8C92F1" w:rsidR="00521495" w:rsidRPr="00A165A8" w:rsidRDefault="008F6E09" w:rsidP="008F6E09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8F6E09">
                                <w:rPr>
                                  <w:rFonts w:cstheme="minorHAnsi"/>
                                  <w:i/>
                                  <w:iCs/>
                                  <w:color w:val="FFFFFF" w:themeColor="background1"/>
                                  <w:sz w:val="16"/>
                                  <w:szCs w:val="16"/>
                                </w:rPr>
                                <w:t>Regenerative blower with telemetry capabilities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7FCAE5" id="Group 1" o:spid="_x0000_s1032" style="position:absolute;left:0;text-align:left;margin-left:12pt;margin-top:44.8pt;width:330.85pt;height:235.9pt;z-index:251783168;mso-height-relative:margin" coordorigin="340" coordsize="41680,29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">
                <v:shape id="Picture 9" o:spid="_x0000_s1033" type="#_x0000_t75" style="position:absolute;left:340;width:21862;height:29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" stroked="t" strokecolor="windowText">
                  <v:stroke joinstyle="round"/>
                  <v:imagedata r:id="rId25" o:title=""/>
                  <v:path arrowok="t"/>
                </v:shape>
                <v:shape id="_x0000_s1034" type="#_x0000_t202" style="position:absolute;left:20066;top:23114;width:21954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" fillcolor="#354a68" strokecolor="black [3213]">
                  <v:textbox>
                    <w:txbxContent>
                      <w:p w14:paraId="3D18781C" w14:textId="7B6D1842" w:rsidR="008F6E09" w:rsidRPr="008F6E09" w:rsidRDefault="00283F53" w:rsidP="008F6E09">
                        <w:pPr>
                          <w:spacing w:after="0"/>
                          <w:jc w:val="center"/>
                          <w:rPr>
                            <w:rFonts w:cstheme="minorHAnsi"/>
                            <w:i/>
                            <w:iCs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cstheme="minorHAnsi"/>
                            <w:i/>
                            <w:iCs/>
                            <w:color w:val="FFFFFF" w:themeColor="background1"/>
                            <w:sz w:val="16"/>
                            <w:szCs w:val="16"/>
                          </w:rPr>
                          <w:t>Insert short</w:t>
                        </w:r>
                        <w:r>
                          <w:rPr>
                            <w:rFonts w:cstheme="minorHAnsi"/>
                            <w:i/>
                            <w:iCs/>
                            <w:color w:val="FFFFFF" w:themeColor="background1"/>
                            <w:sz w:val="16"/>
                            <w:szCs w:val="16"/>
                          </w:rPr>
                          <w:br/>
                          <w:t>caption here.</w:t>
                        </w:r>
                      </w:p>
                      <w:p w14:paraId="734F5523" w14:textId="1B8C92F1" w:rsidR="00521495" w:rsidRPr="00A165A8" w:rsidRDefault="008F6E09" w:rsidP="008F6E09">
                        <w:pPr>
                          <w:spacing w:after="0"/>
                          <w:jc w:val="center"/>
                          <w:rPr>
                            <w:rFonts w:cstheme="minorHAnsi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8F6E09">
                          <w:rPr>
                            <w:rFonts w:cstheme="minorHAnsi"/>
                            <w:i/>
                            <w:iCs/>
                            <w:color w:val="FFFFFF" w:themeColor="background1"/>
                            <w:sz w:val="16"/>
                            <w:szCs w:val="16"/>
                          </w:rPr>
                          <w:t>Regenerative blower with telemetry capabilities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62A4" w:rsidRPr="00527488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21376" behindDoc="0" locked="0" layoutInCell="1" allowOverlap="1" wp14:anchorId="04219F4E" wp14:editId="6CBFE375">
                <wp:simplePos x="0" y="0"/>
                <wp:positionH relativeFrom="column">
                  <wp:posOffset>0</wp:posOffset>
                </wp:positionH>
                <wp:positionV relativeFrom="paragraph">
                  <wp:posOffset>377190</wp:posOffset>
                </wp:positionV>
                <wp:extent cx="7778115" cy="333375"/>
                <wp:effectExtent l="0" t="0" r="0" b="952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115" cy="333375"/>
                        </a:xfrm>
                        <a:prstGeom prst="rect">
                          <a:avLst/>
                        </a:prstGeom>
                        <a:solidFill>
                          <a:srgbClr val="4C819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399EE" w14:textId="66C57A3A" w:rsidR="00CC4A95" w:rsidRPr="00FA64A2" w:rsidRDefault="001662A4" w:rsidP="00CC4A9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REMEDIAL STRATEGY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19F4E" id="_x0000_s1035" type="#_x0000_t202" style="position:absolute;left:0;text-align:left;margin-left:0;margin-top:29.7pt;width:612.45pt;height:26.25pt;z-index: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" fillcolor="#4c819b" stroked="f">
                <v:textbox>
                  <w:txbxContent>
                    <w:p w14:paraId="5D0399EE" w14:textId="66C57A3A" w:rsidR="00CC4A95" w:rsidRPr="00FA64A2" w:rsidRDefault="001662A4" w:rsidP="00CC4A9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REMEDIAL STRATEGY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1677" w:rsidRPr="0018532B">
        <w:rPr>
          <w:noProof/>
          <w:sz w:val="24"/>
          <w:szCs w:val="24"/>
        </w:rPr>
        <w:t>Lorem ipsum dolor sit amet, consectetuer adipiscing elit. Maecenas porttitor congue massa</w:t>
      </w:r>
      <w:r w:rsidR="0055697A" w:rsidRPr="0018532B">
        <w:rPr>
          <w:sz w:val="24"/>
          <w:szCs w:val="24"/>
        </w:rPr>
        <w:t>.</w:t>
      </w:r>
    </w:p>
    <w:p w14:paraId="6D0DD9D9" w14:textId="06BE93C6" w:rsidR="003201F7" w:rsidRDefault="008F1677" w:rsidP="008F6E09">
      <w:pPr>
        <w:pStyle w:val="ListParagraph"/>
        <w:numPr>
          <w:ilvl w:val="0"/>
          <w:numId w:val="2"/>
        </w:numPr>
        <w:spacing w:before="60" w:after="60"/>
        <w:ind w:left="4320"/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t>Fusce posuere, magna sed pulvinar ultricies, purus lectus malesuada libero, sit amet commodo magna eros quis urna</w:t>
      </w:r>
      <w:r w:rsidR="008F6E09" w:rsidRPr="008F6E09">
        <w:rPr>
          <w:sz w:val="24"/>
          <w:szCs w:val="24"/>
        </w:rPr>
        <w:t xml:space="preserve">: </w:t>
      </w:r>
    </w:p>
    <w:p w14:paraId="1C35DF54" w14:textId="16632BE0" w:rsidR="003201F7" w:rsidRDefault="008F1677" w:rsidP="003201F7">
      <w:pPr>
        <w:pStyle w:val="ListParagraph"/>
        <w:numPr>
          <w:ilvl w:val="1"/>
          <w:numId w:val="2"/>
        </w:numPr>
        <w:spacing w:before="60" w:after="60"/>
        <w:ind w:left="4860"/>
        <w:contextualSpacing w:val="0"/>
        <w:rPr>
          <w:sz w:val="24"/>
          <w:szCs w:val="24"/>
        </w:rPr>
      </w:pPr>
      <w:r w:rsidRPr="00BE3FFB">
        <w:rPr>
          <w:noProof/>
          <w:sz w:val="24"/>
          <w:szCs w:val="24"/>
        </w:rPr>
        <w:t>Suspendisse dui purus, scelerisque at, vulputate vitae</w:t>
      </w:r>
    </w:p>
    <w:p w14:paraId="3841AE62" w14:textId="04456A03" w:rsidR="00E419EF" w:rsidRDefault="008F1677" w:rsidP="003201F7">
      <w:pPr>
        <w:pStyle w:val="ListParagraph"/>
        <w:numPr>
          <w:ilvl w:val="1"/>
          <w:numId w:val="2"/>
        </w:numPr>
        <w:spacing w:before="60" w:after="60"/>
        <w:ind w:left="4860"/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t>Nunc viverra imperdiet enim</w:t>
      </w:r>
    </w:p>
    <w:p w14:paraId="45E8C521" w14:textId="2237D8BC" w:rsidR="00C3164B" w:rsidRPr="00643FE3" w:rsidRDefault="00283F53" w:rsidP="00643FE3">
      <w:pPr>
        <w:pStyle w:val="ListParagraph"/>
        <w:numPr>
          <w:ilvl w:val="0"/>
          <w:numId w:val="2"/>
        </w:numPr>
        <w:spacing w:before="60" w:after="60"/>
        <w:ind w:left="4320"/>
        <w:contextualSpacing w:val="0"/>
        <w:rPr>
          <w:sz w:val="24"/>
          <w:szCs w:val="24"/>
        </w:rPr>
      </w:pPr>
      <w:proofErr w:type="spellStart"/>
      <w:r w:rsidRPr="00283F53">
        <w:rPr>
          <w:sz w:val="24"/>
          <w:szCs w:val="24"/>
        </w:rPr>
        <w:t>Pellentesque</w:t>
      </w:r>
      <w:proofErr w:type="spellEnd"/>
      <w:r w:rsidRPr="00283F53">
        <w:rPr>
          <w:sz w:val="24"/>
          <w:szCs w:val="24"/>
        </w:rPr>
        <w:t xml:space="preserve"> habitant </w:t>
      </w:r>
      <w:proofErr w:type="spellStart"/>
      <w:r w:rsidRPr="00283F53">
        <w:rPr>
          <w:sz w:val="24"/>
          <w:szCs w:val="24"/>
        </w:rPr>
        <w:t>morbi</w:t>
      </w:r>
      <w:proofErr w:type="spellEnd"/>
      <w:r w:rsidRPr="00283F53">
        <w:rPr>
          <w:sz w:val="24"/>
          <w:szCs w:val="24"/>
        </w:rPr>
        <w:t xml:space="preserve"> </w:t>
      </w:r>
      <w:proofErr w:type="spellStart"/>
      <w:r w:rsidRPr="00283F53">
        <w:rPr>
          <w:sz w:val="24"/>
          <w:szCs w:val="24"/>
        </w:rPr>
        <w:t>tristique</w:t>
      </w:r>
      <w:proofErr w:type="spellEnd"/>
      <w:r w:rsidRPr="00283F53">
        <w:rPr>
          <w:sz w:val="24"/>
          <w:szCs w:val="24"/>
        </w:rPr>
        <w:t xml:space="preserve"> </w:t>
      </w:r>
      <w:proofErr w:type="spellStart"/>
      <w:r w:rsidRPr="00283F53">
        <w:rPr>
          <w:sz w:val="24"/>
          <w:szCs w:val="24"/>
        </w:rPr>
        <w:t>senectus</w:t>
      </w:r>
      <w:proofErr w:type="spellEnd"/>
      <w:r w:rsidRPr="00283F53">
        <w:rPr>
          <w:sz w:val="24"/>
          <w:szCs w:val="24"/>
        </w:rPr>
        <w:t xml:space="preserve"> et </w:t>
      </w:r>
      <w:proofErr w:type="spellStart"/>
      <w:r w:rsidRPr="00283F53">
        <w:rPr>
          <w:sz w:val="24"/>
          <w:szCs w:val="24"/>
        </w:rPr>
        <w:t>netus</w:t>
      </w:r>
      <w:proofErr w:type="spellEnd"/>
      <w:r w:rsidRPr="00283F53">
        <w:rPr>
          <w:sz w:val="24"/>
          <w:szCs w:val="24"/>
        </w:rPr>
        <w:t xml:space="preserve"> et </w:t>
      </w:r>
      <w:proofErr w:type="spellStart"/>
      <w:r w:rsidRPr="00283F53">
        <w:rPr>
          <w:sz w:val="24"/>
          <w:szCs w:val="24"/>
        </w:rPr>
        <w:t>malesuada</w:t>
      </w:r>
      <w:proofErr w:type="spellEnd"/>
      <w:r w:rsidRPr="00283F53">
        <w:rPr>
          <w:sz w:val="24"/>
          <w:szCs w:val="24"/>
        </w:rPr>
        <w:t xml:space="preserve"> fames ac </w:t>
      </w:r>
      <w:proofErr w:type="spellStart"/>
      <w:r w:rsidRPr="00283F53">
        <w:rPr>
          <w:sz w:val="24"/>
          <w:szCs w:val="24"/>
        </w:rPr>
        <w:t>turpis</w:t>
      </w:r>
      <w:proofErr w:type="spellEnd"/>
      <w:r w:rsidRPr="00283F53">
        <w:rPr>
          <w:sz w:val="24"/>
          <w:szCs w:val="24"/>
        </w:rPr>
        <w:t xml:space="preserve"> </w:t>
      </w:r>
      <w:proofErr w:type="spellStart"/>
      <w:r w:rsidRPr="00283F53">
        <w:rPr>
          <w:sz w:val="24"/>
          <w:szCs w:val="24"/>
        </w:rPr>
        <w:t>egestas</w:t>
      </w:r>
      <w:proofErr w:type="spellEnd"/>
      <w:r w:rsidR="008F6E09" w:rsidRPr="00643FE3">
        <w:rPr>
          <w:sz w:val="24"/>
          <w:szCs w:val="24"/>
        </w:rPr>
        <w:t>.</w:t>
      </w:r>
      <w:r w:rsidR="00C3164B" w:rsidRPr="00643FE3">
        <w:rPr>
          <w:sz w:val="24"/>
          <w:szCs w:val="24"/>
        </w:rPr>
        <w:t xml:space="preserve"> </w:t>
      </w:r>
    </w:p>
    <w:p w14:paraId="395BD007" w14:textId="1B95EF92" w:rsidR="00053FE3" w:rsidRDefault="00053FE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6420CAE" w14:textId="7236D35C" w:rsidR="0018532B" w:rsidRDefault="0018532B" w:rsidP="0018532B">
      <w:pPr>
        <w:pStyle w:val="ListParagraph"/>
        <w:numPr>
          <w:ilvl w:val="0"/>
          <w:numId w:val="2"/>
        </w:numPr>
        <w:spacing w:before="60" w:after="60"/>
        <w:ind w:right="994"/>
        <w:contextualSpacing w:val="0"/>
        <w:rPr>
          <w:sz w:val="24"/>
          <w:szCs w:val="24"/>
        </w:rPr>
      </w:pPr>
      <w:r w:rsidRPr="00792D94">
        <w:rPr>
          <w:b/>
          <w:bCs/>
          <w:noProof/>
          <w:sz w:val="28"/>
          <w:szCs w:val="28"/>
          <w:highlight w:val="yellow"/>
        </w:rPr>
        <w:lastRenderedPageBreak/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4CD60C93" wp14:editId="20048F56">
                <wp:simplePos x="0" y="0"/>
                <wp:positionH relativeFrom="column">
                  <wp:posOffset>0</wp:posOffset>
                </wp:positionH>
                <wp:positionV relativeFrom="paragraph">
                  <wp:posOffset>39370</wp:posOffset>
                </wp:positionV>
                <wp:extent cx="7778115" cy="333375"/>
                <wp:effectExtent l="0" t="0" r="0" b="9525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115" cy="333375"/>
                        </a:xfrm>
                        <a:prstGeom prst="rect">
                          <a:avLst/>
                        </a:prstGeom>
                        <a:solidFill>
                          <a:srgbClr val="4C819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58D7A" w14:textId="77777777" w:rsidR="0018532B" w:rsidRPr="00971626" w:rsidRDefault="0018532B" w:rsidP="0018532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ENVIRONMENTAL FOOTPRINT ASSESSMENT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60C93" id="_x0000_s1036" type="#_x0000_t202" style="position:absolute;left:0;text-align:left;margin-left:0;margin-top:3.1pt;width:612.45pt;height:26.2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" fillcolor="#4c819b" stroked="f">
                <v:textbox>
                  <w:txbxContent>
                    <w:p w14:paraId="45658D7A" w14:textId="77777777" w:rsidR="0018532B" w:rsidRPr="00971626" w:rsidRDefault="0018532B" w:rsidP="0018532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ENVIRONMENTAL FOOTPRINT ASSESSMENT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78B3">
        <w:rPr>
          <w:noProof/>
          <w:sz w:val="24"/>
          <w:szCs w:val="24"/>
        </w:rPr>
        <w:t>Lorem ipsum dolor sit amet, consectetuer adipiscing elit. Maecenas porttitor congue massa.</w:t>
      </w:r>
      <w:r>
        <w:rPr>
          <w:sz w:val="24"/>
          <w:szCs w:val="24"/>
        </w:rPr>
        <w:t xml:space="preserve"> </w:t>
      </w:r>
      <w:r w:rsidR="009778B3">
        <w:rPr>
          <w:noProof/>
          <w:sz w:val="24"/>
          <w:szCs w:val="24"/>
        </w:rPr>
        <w:t>Fusce posuere, magna sed pulvinar ultricies, purus lectus malesuada libero</w:t>
      </w:r>
      <w:r w:rsidR="009778B3">
        <w:rPr>
          <w:noProof/>
          <w:sz w:val="24"/>
          <w:szCs w:val="24"/>
        </w:rPr>
        <w:t>.</w:t>
      </w:r>
    </w:p>
    <w:p w14:paraId="5EED5782" w14:textId="437DF6C1" w:rsidR="0018532B" w:rsidRDefault="009778B3" w:rsidP="0018532B">
      <w:pPr>
        <w:pStyle w:val="ListParagraph"/>
        <w:numPr>
          <w:ilvl w:val="0"/>
          <w:numId w:val="2"/>
        </w:numPr>
        <w:ind w:right="990"/>
        <w:rPr>
          <w:sz w:val="24"/>
          <w:szCs w:val="24"/>
        </w:rPr>
      </w:pPr>
      <w:proofErr w:type="spellStart"/>
      <w:r w:rsidRPr="00283F53">
        <w:rPr>
          <w:sz w:val="24"/>
          <w:szCs w:val="24"/>
        </w:rPr>
        <w:t>Pellentesque</w:t>
      </w:r>
      <w:proofErr w:type="spellEnd"/>
      <w:r w:rsidRPr="00283F53">
        <w:rPr>
          <w:sz w:val="24"/>
          <w:szCs w:val="24"/>
        </w:rPr>
        <w:t xml:space="preserve"> habitant </w:t>
      </w:r>
      <w:proofErr w:type="spellStart"/>
      <w:r w:rsidRPr="00283F53">
        <w:rPr>
          <w:sz w:val="24"/>
          <w:szCs w:val="24"/>
        </w:rPr>
        <w:t>morbi</w:t>
      </w:r>
      <w:proofErr w:type="spellEnd"/>
      <w:r w:rsidRPr="00283F53">
        <w:rPr>
          <w:sz w:val="24"/>
          <w:szCs w:val="24"/>
        </w:rPr>
        <w:t xml:space="preserve"> </w:t>
      </w:r>
      <w:proofErr w:type="spellStart"/>
      <w:r w:rsidRPr="00283F53">
        <w:rPr>
          <w:sz w:val="24"/>
          <w:szCs w:val="24"/>
        </w:rPr>
        <w:t>tristique</w:t>
      </w:r>
      <w:proofErr w:type="spellEnd"/>
      <w:r w:rsidRPr="00283F53">
        <w:rPr>
          <w:sz w:val="24"/>
          <w:szCs w:val="24"/>
        </w:rPr>
        <w:t xml:space="preserve"> </w:t>
      </w:r>
      <w:proofErr w:type="spellStart"/>
      <w:r w:rsidRPr="00283F53">
        <w:rPr>
          <w:sz w:val="24"/>
          <w:szCs w:val="24"/>
        </w:rPr>
        <w:t>senectus</w:t>
      </w:r>
      <w:proofErr w:type="spellEnd"/>
      <w:r w:rsidRPr="00283F53">
        <w:rPr>
          <w:sz w:val="24"/>
          <w:szCs w:val="24"/>
        </w:rPr>
        <w:t xml:space="preserve"> et </w:t>
      </w:r>
      <w:proofErr w:type="spellStart"/>
      <w:r w:rsidRPr="00283F53">
        <w:rPr>
          <w:sz w:val="24"/>
          <w:szCs w:val="24"/>
        </w:rPr>
        <w:t>netus</w:t>
      </w:r>
      <w:proofErr w:type="spellEnd"/>
      <w:r w:rsidRPr="00283F53">
        <w:rPr>
          <w:sz w:val="24"/>
          <w:szCs w:val="24"/>
        </w:rPr>
        <w:t xml:space="preserve"> et </w:t>
      </w:r>
      <w:proofErr w:type="spellStart"/>
      <w:r w:rsidRPr="00283F53">
        <w:rPr>
          <w:sz w:val="24"/>
          <w:szCs w:val="24"/>
        </w:rPr>
        <w:t>malesuada</w:t>
      </w:r>
      <w:proofErr w:type="spellEnd"/>
      <w:r w:rsidRPr="00283F53">
        <w:rPr>
          <w:sz w:val="24"/>
          <w:szCs w:val="24"/>
        </w:rPr>
        <w:t xml:space="preserve"> fames ac </w:t>
      </w:r>
      <w:proofErr w:type="spellStart"/>
      <w:r w:rsidRPr="00283F53">
        <w:rPr>
          <w:sz w:val="24"/>
          <w:szCs w:val="24"/>
        </w:rPr>
        <w:t>turpis</w:t>
      </w:r>
      <w:proofErr w:type="spellEnd"/>
      <w:r w:rsidRPr="00283F53">
        <w:rPr>
          <w:sz w:val="24"/>
          <w:szCs w:val="24"/>
        </w:rPr>
        <w:t xml:space="preserve"> </w:t>
      </w:r>
      <w:proofErr w:type="spellStart"/>
      <w:r w:rsidRPr="00283F53">
        <w:rPr>
          <w:sz w:val="24"/>
          <w:szCs w:val="24"/>
        </w:rPr>
        <w:t>egestas</w:t>
      </w:r>
      <w:proofErr w:type="spellEnd"/>
      <w:r w:rsidR="0018532B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t>Vivamus a tellus.</w:t>
      </w:r>
    </w:p>
    <w:p w14:paraId="37F6AB52" w14:textId="334577A2" w:rsidR="009778B3" w:rsidRPr="009778B3" w:rsidRDefault="009778B3" w:rsidP="009778B3">
      <w:pPr>
        <w:ind w:right="990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0B0B4C09" wp14:editId="5FE48DFA">
                <wp:extent cx="5557520" cy="3409950"/>
                <wp:effectExtent l="0" t="0" r="24130" b="19050"/>
                <wp:docPr id="4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7520" cy="3409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7024ED" w14:textId="5B6FCCD5" w:rsidR="009778B3" w:rsidRPr="009778B3" w:rsidRDefault="009778B3" w:rsidP="009778B3">
                            <w:pPr>
                              <w:spacing w:before="720"/>
                              <w:rPr>
                                <w:bCs/>
                                <w:color w:val="0D0D0D" w:themeColor="text1" w:themeTint="F2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78B3">
                              <w:rPr>
                                <w:bCs/>
                                <w:color w:val="0D0D0D" w:themeColor="text1" w:themeTint="F2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Placeholder for graph, etc.</w:t>
                            </w:r>
                          </w:p>
                        </w:txbxContent>
                      </wps:txbx>
                      <wps:bodyPr vertOverflow="clip"/>
                    </wps:wsp>
                  </a:graphicData>
                </a:graphic>
              </wp:inline>
            </w:drawing>
          </mc:Choice>
          <mc:Fallback>
            <w:pict>
              <v:rect w14:anchorId="0B0B4C09" id="Rectangle 1" o:spid="_x0000_s1037" style="width:437.6pt;height:26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" filled="f" strokecolor="black [3213]" strokeweight="1pt">
                <v:textbox>
                  <w:txbxContent>
                    <w:p w14:paraId="527024ED" w14:textId="5B6FCCD5" w:rsidR="009778B3" w:rsidRPr="009778B3" w:rsidRDefault="009778B3" w:rsidP="009778B3">
                      <w:pPr>
                        <w:spacing w:before="720"/>
                        <w:rPr>
                          <w:bCs/>
                          <w:color w:val="0D0D0D" w:themeColor="text1" w:themeTint="F2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778B3">
                        <w:rPr>
                          <w:bCs/>
                          <w:color w:val="0D0D0D" w:themeColor="text1" w:themeTint="F2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Placeholder for graph, etc.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67C7D54" w14:textId="0991CA78" w:rsidR="0018532B" w:rsidRDefault="0018532B" w:rsidP="0018532B">
      <w:pPr>
        <w:rPr>
          <w:sz w:val="28"/>
          <w:szCs w:val="28"/>
        </w:rPr>
      </w:pPr>
    </w:p>
    <w:p w14:paraId="50E0DDC6" w14:textId="62983B89" w:rsidR="0018532B" w:rsidRDefault="00B61938" w:rsidP="00B61938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0530D1BD" wp14:editId="6595BF61">
                <wp:extent cx="7034980" cy="3371850"/>
                <wp:effectExtent l="0" t="0" r="13970" b="19050"/>
                <wp:docPr id="4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4980" cy="3371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7DDD1B" w14:textId="77777777" w:rsidR="00B61938" w:rsidRPr="009778B3" w:rsidRDefault="00B61938" w:rsidP="00B61938">
                            <w:pPr>
                              <w:spacing w:before="720"/>
                              <w:rPr>
                                <w:bCs/>
                                <w:color w:val="0D0D0D" w:themeColor="text1" w:themeTint="F2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78B3">
                              <w:rPr>
                                <w:bCs/>
                                <w:color w:val="0D0D0D" w:themeColor="text1" w:themeTint="F2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Placeholder for graph, etc.</w:t>
                            </w:r>
                          </w:p>
                        </w:txbxContent>
                      </wps:txbx>
                      <wps:bodyPr vertOverflow="clip"/>
                    </wps:wsp>
                  </a:graphicData>
                </a:graphic>
              </wp:inline>
            </w:drawing>
          </mc:Choice>
          <mc:Fallback>
            <w:pict>
              <v:rect w14:anchorId="0530D1BD" id="_x0000_s1038" style="width:553.95pt;height:26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" filled="f" strokecolor="black [3213]" strokeweight="1pt">
                <v:textbox>
                  <w:txbxContent>
                    <w:p w14:paraId="677DDD1B" w14:textId="77777777" w:rsidR="00B61938" w:rsidRPr="009778B3" w:rsidRDefault="00B61938" w:rsidP="00B61938">
                      <w:pPr>
                        <w:spacing w:before="720"/>
                        <w:rPr>
                          <w:bCs/>
                          <w:color w:val="0D0D0D" w:themeColor="text1" w:themeTint="F2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778B3">
                        <w:rPr>
                          <w:bCs/>
                          <w:color w:val="0D0D0D" w:themeColor="text1" w:themeTint="F2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Placeholder for graph, etc.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DA8E219" w14:textId="1E15B037" w:rsidR="0018532B" w:rsidRDefault="0018532B" w:rsidP="0018532B">
      <w:pPr>
        <w:rPr>
          <w:sz w:val="28"/>
          <w:szCs w:val="28"/>
        </w:rPr>
      </w:pPr>
    </w:p>
    <w:p w14:paraId="35E434BA" w14:textId="021FF8C4" w:rsidR="0018532B" w:rsidRDefault="0018532B" w:rsidP="00B61938">
      <w:pPr>
        <w:jc w:val="center"/>
        <w:rPr>
          <w:sz w:val="24"/>
          <w:szCs w:val="24"/>
        </w:rPr>
      </w:pPr>
      <w:r w:rsidRPr="00317D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A965794" wp14:editId="64AA97E3">
                <wp:simplePos x="0" y="0"/>
                <wp:positionH relativeFrom="column">
                  <wp:posOffset>0</wp:posOffset>
                </wp:positionH>
                <wp:positionV relativeFrom="paragraph">
                  <wp:posOffset>7076440</wp:posOffset>
                </wp:positionV>
                <wp:extent cx="1828800" cy="246221"/>
                <wp:effectExtent l="0" t="0" r="19050" b="20955"/>
                <wp:wrapNone/>
                <wp:docPr id="31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622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5AF9E0A3" w14:textId="77777777" w:rsidR="0018532B" w:rsidRDefault="0018532B" w:rsidP="0018532B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MS PGothic" w:hAnsi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GWM, DPE, On-O2, Off-O2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65794" id="TextBox 28" o:spid="_x0000_s1039" type="#_x0000_t202" style="position:absolute;left:0;text-align:left;margin-left:0;margin-top:557.2pt;width:2in;height:19.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" fillcolor="#c5e0b3 [1305]" strokecolor="black [3213]">
                <v:textbox style="mso-fit-shape-to-text:t">
                  <w:txbxContent>
                    <w:p w14:paraId="5AF9E0A3" w14:textId="77777777" w:rsidR="0018532B" w:rsidRDefault="0018532B" w:rsidP="0018532B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S PGothic" w:hAnsi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GWM, DPE, On-O2, Off-O2</w:t>
                      </w:r>
                    </w:p>
                  </w:txbxContent>
                </v:textbox>
              </v:shape>
            </w:pict>
          </mc:Fallback>
        </mc:AlternateContent>
      </w:r>
      <w:r w:rsidRPr="00317D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F91D878" wp14:editId="192A8136">
                <wp:simplePos x="0" y="0"/>
                <wp:positionH relativeFrom="column">
                  <wp:posOffset>1143000</wp:posOffset>
                </wp:positionH>
                <wp:positionV relativeFrom="paragraph">
                  <wp:posOffset>8257540</wp:posOffset>
                </wp:positionV>
                <wp:extent cx="1600200" cy="246221"/>
                <wp:effectExtent l="0" t="0" r="19050" b="20955"/>
                <wp:wrapNone/>
                <wp:docPr id="32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4622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0910919F" w14:textId="77777777" w:rsidR="0018532B" w:rsidRDefault="0018532B" w:rsidP="0018532B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MS PGothic" w:hAnsi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GWM, On-O2, Off-O2, SVS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1D878" id="_x0000_s1040" type="#_x0000_t202" style="position:absolute;left:0;text-align:left;margin-left:90pt;margin-top:650.2pt;width:126pt;height:19.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" fillcolor="#c5e0b3 [1305]" strokecolor="black [3213]">
                <v:textbox style="mso-fit-shape-to-text:t">
                  <w:txbxContent>
                    <w:p w14:paraId="0910919F" w14:textId="77777777" w:rsidR="0018532B" w:rsidRDefault="0018532B" w:rsidP="0018532B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S PGothic" w:hAnsi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GWM, On-O2, Off-O2, SVS</w:t>
                      </w:r>
                    </w:p>
                  </w:txbxContent>
                </v:textbox>
              </v:shape>
            </w:pict>
          </mc:Fallback>
        </mc:AlternateContent>
      </w:r>
      <w:r w:rsidRPr="00317D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EABB3C9" wp14:editId="6C1CDE37">
                <wp:simplePos x="0" y="0"/>
                <wp:positionH relativeFrom="column">
                  <wp:posOffset>2933700</wp:posOffset>
                </wp:positionH>
                <wp:positionV relativeFrom="paragraph">
                  <wp:posOffset>8287385</wp:posOffset>
                </wp:positionV>
                <wp:extent cx="1066800" cy="246221"/>
                <wp:effectExtent l="0" t="0" r="19050" b="20955"/>
                <wp:wrapNone/>
                <wp:docPr id="33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4622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6E9E755C" w14:textId="77777777" w:rsidR="0018532B" w:rsidRDefault="0018532B" w:rsidP="0018532B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MS PGothic" w:hAnsi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GWM, On-O2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BB3C9" id="_x0000_s1041" type="#_x0000_t202" style="position:absolute;left:0;text-align:left;margin-left:231pt;margin-top:652.55pt;width:84pt;height:19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" fillcolor="#c5e0b3 [1305]" strokecolor="black [3213]">
                <v:textbox style="mso-fit-shape-to-text:t">
                  <w:txbxContent>
                    <w:p w14:paraId="6E9E755C" w14:textId="77777777" w:rsidR="0018532B" w:rsidRDefault="0018532B" w:rsidP="0018532B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S PGothic" w:hAnsi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GWM, On-O2</w:t>
                      </w:r>
                    </w:p>
                  </w:txbxContent>
                </v:textbox>
              </v:shape>
            </w:pict>
          </mc:Fallback>
        </mc:AlternateContent>
      </w:r>
      <w:r w:rsidRPr="00317D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A85C6AA" wp14:editId="692323C6">
                <wp:simplePos x="0" y="0"/>
                <wp:positionH relativeFrom="column">
                  <wp:posOffset>4572000</wp:posOffset>
                </wp:positionH>
                <wp:positionV relativeFrom="paragraph">
                  <wp:posOffset>8688705</wp:posOffset>
                </wp:positionV>
                <wp:extent cx="558800" cy="246221"/>
                <wp:effectExtent l="0" t="0" r="12700" b="20955"/>
                <wp:wrapNone/>
                <wp:docPr id="39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24622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0DC0420D" w14:textId="77777777" w:rsidR="0018532B" w:rsidRDefault="0018532B" w:rsidP="0018532B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MS PGothic" w:hAnsi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GWM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5C6AA" id="_x0000_s1042" type="#_x0000_t202" style="position:absolute;left:0;text-align:left;margin-left:5in;margin-top:684.15pt;width:44pt;height:19.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" fillcolor="#c5e0b3 [1305]" strokecolor="black [3213]">
                <v:textbox style="mso-fit-shape-to-text:t">
                  <w:txbxContent>
                    <w:p w14:paraId="0DC0420D" w14:textId="77777777" w:rsidR="0018532B" w:rsidRDefault="0018532B" w:rsidP="0018532B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S PGothic" w:hAnsi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GWM</w:t>
                      </w:r>
                    </w:p>
                  </w:txbxContent>
                </v:textbox>
              </v:shape>
            </w:pict>
          </mc:Fallback>
        </mc:AlternateContent>
      </w:r>
      <w:r w:rsidRPr="00317D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4204FBB" wp14:editId="669F6284">
                <wp:simplePos x="0" y="0"/>
                <wp:positionH relativeFrom="column">
                  <wp:posOffset>5989320</wp:posOffset>
                </wp:positionH>
                <wp:positionV relativeFrom="paragraph">
                  <wp:posOffset>8688705</wp:posOffset>
                </wp:positionV>
                <wp:extent cx="558800" cy="246221"/>
                <wp:effectExtent l="0" t="0" r="12700" b="20955"/>
                <wp:wrapNone/>
                <wp:docPr id="40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24622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164E3AFD" w14:textId="77777777" w:rsidR="0018532B" w:rsidRDefault="0018532B" w:rsidP="0018532B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MS PGothic" w:hAnsi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GWM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04FBB" id="_x0000_s1043" type="#_x0000_t202" style="position:absolute;left:0;text-align:left;margin-left:471.6pt;margin-top:684.15pt;width:44pt;height:19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" fillcolor="#c5e0b3 [1305]" strokecolor="black [3213]">
                <v:textbox style="mso-fit-shape-to-text:t">
                  <w:txbxContent>
                    <w:p w14:paraId="164E3AFD" w14:textId="77777777" w:rsidR="0018532B" w:rsidRDefault="0018532B" w:rsidP="0018532B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S PGothic" w:hAnsi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GWM</w:t>
                      </w:r>
                    </w:p>
                  </w:txbxContent>
                </v:textbox>
              </v:shape>
            </w:pict>
          </mc:Fallback>
        </mc:AlternateContent>
      </w:r>
      <w:r w:rsidRPr="00317D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B935AE4" wp14:editId="2F1296C0">
                <wp:simplePos x="0" y="0"/>
                <wp:positionH relativeFrom="column">
                  <wp:posOffset>7086600</wp:posOffset>
                </wp:positionH>
                <wp:positionV relativeFrom="paragraph">
                  <wp:posOffset>9354185</wp:posOffset>
                </wp:positionV>
                <wp:extent cx="1066800" cy="246221"/>
                <wp:effectExtent l="0" t="0" r="19050" b="20955"/>
                <wp:wrapNone/>
                <wp:docPr id="34" name="TextBox 2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4622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09D39D19" w14:textId="77777777" w:rsidR="0018532B" w:rsidRDefault="0018532B" w:rsidP="0018532B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MS PGothic" w:hAnsi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GWM-Reduced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35AE4" id="_x0000_s1044" type="#_x0000_t202" style="position:absolute;left:0;text-align:left;margin-left:558pt;margin-top:736.55pt;width:84pt;height:19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" fillcolor="#c5e0b3 [1305]" strokecolor="black [3213]">
                <v:textbox style="mso-fit-shape-to-text:t">
                  <w:txbxContent>
                    <w:p w14:paraId="09D39D19" w14:textId="77777777" w:rsidR="0018532B" w:rsidRDefault="0018532B" w:rsidP="0018532B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S PGothic" w:hAnsi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GWM-Reduced</w:t>
                      </w:r>
                    </w:p>
                  </w:txbxContent>
                </v:textbox>
              </v:shape>
            </w:pict>
          </mc:Fallback>
        </mc:AlternateContent>
      </w:r>
    </w:p>
    <w:p w14:paraId="44B4427B" w14:textId="71876CAC" w:rsidR="00EE76C7" w:rsidRPr="00EE76C7" w:rsidRDefault="00415280" w:rsidP="00FD746D">
      <w:pPr>
        <w:pStyle w:val="ListParagraph"/>
        <w:numPr>
          <w:ilvl w:val="0"/>
          <w:numId w:val="2"/>
        </w:numPr>
        <w:spacing w:before="360"/>
        <w:ind w:right="990"/>
        <w:rPr>
          <w:sz w:val="24"/>
          <w:szCs w:val="24"/>
        </w:rPr>
      </w:pPr>
      <w:r w:rsidRPr="00792D94">
        <w:rPr>
          <w:b/>
          <w:bCs/>
          <w:noProof/>
          <w:sz w:val="28"/>
          <w:szCs w:val="28"/>
          <w:highlight w:val="yellow"/>
        </w:rPr>
        <w:lastRenderedPageBreak/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681D380D" wp14:editId="494FF1EC">
                <wp:simplePos x="0" y="0"/>
                <wp:positionH relativeFrom="column">
                  <wp:posOffset>-450</wp:posOffset>
                </wp:positionH>
                <wp:positionV relativeFrom="paragraph">
                  <wp:posOffset>72963</wp:posOffset>
                </wp:positionV>
                <wp:extent cx="7778115" cy="333375"/>
                <wp:effectExtent l="0" t="0" r="0" b="952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115" cy="333375"/>
                        </a:xfrm>
                        <a:prstGeom prst="rect">
                          <a:avLst/>
                        </a:prstGeom>
                        <a:solidFill>
                          <a:srgbClr val="4C819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C9CEA" w14:textId="340A6B41" w:rsidR="00415280" w:rsidRPr="00971626" w:rsidRDefault="00415280" w:rsidP="0041528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SOCIAL ASSESSMENT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D380D" id="_x0000_s1045" type="#_x0000_t202" style="position:absolute;left:0;text-align:left;margin-left:-.05pt;margin-top:5.75pt;width:612.45pt;height:26.2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" fillcolor="#4c819b" stroked="f">
                <v:textbox>
                  <w:txbxContent>
                    <w:p w14:paraId="3B2C9CEA" w14:textId="340A6B41" w:rsidR="00415280" w:rsidRPr="00971626" w:rsidRDefault="00415280" w:rsidP="0041528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SOCIAL ASSESSMENT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EE76C7" w:rsidRPr="00EE76C7">
        <w:rPr>
          <w:sz w:val="24"/>
          <w:szCs w:val="24"/>
        </w:rPr>
        <w:t>Pellentesque</w:t>
      </w:r>
      <w:proofErr w:type="spellEnd"/>
      <w:r w:rsidR="00EE76C7" w:rsidRPr="00EE76C7">
        <w:rPr>
          <w:sz w:val="24"/>
          <w:szCs w:val="24"/>
        </w:rPr>
        <w:t xml:space="preserve"> habitant </w:t>
      </w:r>
      <w:proofErr w:type="spellStart"/>
      <w:r w:rsidR="00EE76C7" w:rsidRPr="00EE76C7">
        <w:rPr>
          <w:sz w:val="24"/>
          <w:szCs w:val="24"/>
        </w:rPr>
        <w:t>morbi</w:t>
      </w:r>
      <w:proofErr w:type="spellEnd"/>
      <w:r w:rsidR="00EE76C7" w:rsidRPr="00EE76C7">
        <w:rPr>
          <w:sz w:val="24"/>
          <w:szCs w:val="24"/>
        </w:rPr>
        <w:t xml:space="preserve"> </w:t>
      </w:r>
      <w:proofErr w:type="spellStart"/>
      <w:r w:rsidR="00EE76C7" w:rsidRPr="00EE76C7">
        <w:rPr>
          <w:sz w:val="24"/>
          <w:szCs w:val="24"/>
        </w:rPr>
        <w:t>tristique</w:t>
      </w:r>
      <w:proofErr w:type="spellEnd"/>
      <w:r w:rsidR="00EE76C7" w:rsidRPr="00EE76C7">
        <w:rPr>
          <w:sz w:val="24"/>
          <w:szCs w:val="24"/>
        </w:rPr>
        <w:t xml:space="preserve"> </w:t>
      </w:r>
      <w:proofErr w:type="spellStart"/>
      <w:r w:rsidR="00EE76C7" w:rsidRPr="00EE76C7">
        <w:rPr>
          <w:sz w:val="24"/>
          <w:szCs w:val="24"/>
        </w:rPr>
        <w:t>senectus</w:t>
      </w:r>
      <w:proofErr w:type="spellEnd"/>
      <w:r w:rsidR="00EE76C7" w:rsidRPr="00EE76C7">
        <w:rPr>
          <w:sz w:val="24"/>
          <w:szCs w:val="24"/>
        </w:rPr>
        <w:t xml:space="preserve"> et </w:t>
      </w:r>
      <w:proofErr w:type="spellStart"/>
      <w:r w:rsidR="00EE76C7" w:rsidRPr="00EE76C7">
        <w:rPr>
          <w:sz w:val="24"/>
          <w:szCs w:val="24"/>
        </w:rPr>
        <w:t>netus</w:t>
      </w:r>
      <w:proofErr w:type="spellEnd"/>
      <w:r w:rsidR="00EE76C7" w:rsidRPr="00EE76C7">
        <w:rPr>
          <w:sz w:val="24"/>
          <w:szCs w:val="24"/>
        </w:rPr>
        <w:t xml:space="preserve"> et </w:t>
      </w:r>
      <w:proofErr w:type="spellStart"/>
      <w:r w:rsidR="00EE76C7" w:rsidRPr="00EE76C7">
        <w:rPr>
          <w:sz w:val="24"/>
          <w:szCs w:val="24"/>
        </w:rPr>
        <w:t>malesuada</w:t>
      </w:r>
      <w:proofErr w:type="spellEnd"/>
      <w:r w:rsidR="00EE76C7" w:rsidRPr="00EE76C7">
        <w:rPr>
          <w:sz w:val="24"/>
          <w:szCs w:val="24"/>
        </w:rPr>
        <w:t xml:space="preserve"> fames ac </w:t>
      </w:r>
      <w:proofErr w:type="spellStart"/>
      <w:r w:rsidR="00EE76C7" w:rsidRPr="00EE76C7">
        <w:rPr>
          <w:sz w:val="24"/>
          <w:szCs w:val="24"/>
        </w:rPr>
        <w:t>turpis</w:t>
      </w:r>
      <w:proofErr w:type="spellEnd"/>
      <w:r w:rsidR="00EE76C7" w:rsidRPr="00EE76C7">
        <w:rPr>
          <w:sz w:val="24"/>
          <w:szCs w:val="24"/>
        </w:rPr>
        <w:t xml:space="preserve"> </w:t>
      </w:r>
      <w:proofErr w:type="spellStart"/>
      <w:r w:rsidR="00EE76C7" w:rsidRPr="00EE76C7">
        <w:rPr>
          <w:sz w:val="24"/>
          <w:szCs w:val="24"/>
        </w:rPr>
        <w:t>egestas</w:t>
      </w:r>
      <w:proofErr w:type="spellEnd"/>
      <w:r w:rsidR="00EE76C7" w:rsidRPr="00EE76C7">
        <w:rPr>
          <w:sz w:val="24"/>
          <w:szCs w:val="24"/>
        </w:rPr>
        <w:t xml:space="preserve">. </w:t>
      </w:r>
      <w:r w:rsidR="00EE76C7" w:rsidRPr="00EE76C7">
        <w:rPr>
          <w:noProof/>
          <w:sz w:val="24"/>
          <w:szCs w:val="24"/>
        </w:rPr>
        <w:t>Vivamus a tellus.</w:t>
      </w:r>
    </w:p>
    <w:p w14:paraId="12D560F2" w14:textId="3263E4D3" w:rsidR="00EE76C7" w:rsidRDefault="00EE76C7" w:rsidP="00EE76C7">
      <w:pPr>
        <w:pStyle w:val="ListParagraph"/>
        <w:numPr>
          <w:ilvl w:val="0"/>
          <w:numId w:val="2"/>
        </w:numPr>
        <w:ind w:right="990"/>
        <w:rPr>
          <w:sz w:val="24"/>
          <w:szCs w:val="24"/>
        </w:rPr>
      </w:pPr>
      <w:r w:rsidRPr="00EE76C7">
        <w:rPr>
          <w:noProof/>
          <w:sz w:val="24"/>
          <w:szCs w:val="24"/>
        </w:rPr>
        <w:t>Lorem ipsum dolor sit amet, consectetuer adipiscing elit. Maecenas porttitor congue massa.</w:t>
      </w:r>
      <w:r w:rsidRPr="00EE76C7">
        <w:rPr>
          <w:sz w:val="24"/>
          <w:szCs w:val="24"/>
        </w:rPr>
        <w:t xml:space="preserve"> </w:t>
      </w:r>
      <w:r w:rsidRPr="00EE76C7">
        <w:rPr>
          <w:noProof/>
          <w:sz w:val="24"/>
          <w:szCs w:val="24"/>
        </w:rPr>
        <w:t>Fusce posuere, magna sed pulvinar ultricies, purus lectus malesuada libero.</w:t>
      </w:r>
    </w:p>
    <w:p w14:paraId="60E38038" w14:textId="1705F967" w:rsidR="00EE76C7" w:rsidRDefault="00EE76C7" w:rsidP="00B61938">
      <w:pPr>
        <w:spacing w:before="360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1D7E51AF" wp14:editId="12106358">
                <wp:extent cx="5557520" cy="3409950"/>
                <wp:effectExtent l="0" t="0" r="24130" b="19050"/>
                <wp:docPr id="4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7520" cy="3409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78D91" w14:textId="77777777" w:rsidR="00EE76C7" w:rsidRPr="009778B3" w:rsidRDefault="00EE76C7" w:rsidP="00EE76C7">
                            <w:pPr>
                              <w:spacing w:before="720"/>
                              <w:rPr>
                                <w:bCs/>
                                <w:color w:val="0D0D0D" w:themeColor="text1" w:themeTint="F2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78B3">
                              <w:rPr>
                                <w:bCs/>
                                <w:color w:val="0D0D0D" w:themeColor="text1" w:themeTint="F2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Placeholder for graph, etc.</w:t>
                            </w:r>
                          </w:p>
                        </w:txbxContent>
                      </wps:txbx>
                      <wps:bodyPr vertOverflow="clip"/>
                    </wps:wsp>
                  </a:graphicData>
                </a:graphic>
              </wp:inline>
            </w:drawing>
          </mc:Choice>
          <mc:Fallback>
            <w:pict>
              <v:rect w14:anchorId="1D7E51AF" id="_x0000_s1046" style="width:437.6pt;height:26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" filled="f" strokecolor="black [3213]" strokeweight="1pt">
                <v:textbox>
                  <w:txbxContent>
                    <w:p w14:paraId="00978D91" w14:textId="77777777" w:rsidR="00EE76C7" w:rsidRPr="009778B3" w:rsidRDefault="00EE76C7" w:rsidP="00EE76C7">
                      <w:pPr>
                        <w:spacing w:before="720"/>
                        <w:rPr>
                          <w:bCs/>
                          <w:color w:val="0D0D0D" w:themeColor="text1" w:themeTint="F2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778B3">
                        <w:rPr>
                          <w:bCs/>
                          <w:color w:val="0D0D0D" w:themeColor="text1" w:themeTint="F2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Placeholder for graph, etc.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AA0DAD1" w14:textId="39DCB684" w:rsidR="005549DD" w:rsidRDefault="005549DD" w:rsidP="00A356C5">
      <w:pPr>
        <w:jc w:val="center"/>
        <w:rPr>
          <w:sz w:val="28"/>
          <w:szCs w:val="28"/>
        </w:rPr>
      </w:pPr>
    </w:p>
    <w:p w14:paraId="4CF4FB8F" w14:textId="427D8704" w:rsidR="00EE76C7" w:rsidRDefault="00EE76C7" w:rsidP="00A356C5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22C92E93" wp14:editId="1B0C8B1B">
                <wp:extent cx="5557520" cy="3409950"/>
                <wp:effectExtent l="0" t="0" r="24130" b="19050"/>
                <wp:docPr id="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7520" cy="3409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6935F" w14:textId="77777777" w:rsidR="00EE76C7" w:rsidRPr="009778B3" w:rsidRDefault="00EE76C7" w:rsidP="00B846E1">
                            <w:pPr>
                              <w:spacing w:before="720"/>
                              <w:rPr>
                                <w:bCs/>
                                <w:color w:val="0D0D0D" w:themeColor="text1" w:themeTint="F2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78B3">
                              <w:rPr>
                                <w:bCs/>
                                <w:color w:val="0D0D0D" w:themeColor="text1" w:themeTint="F2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Placeholder for graph, etc.</w:t>
                            </w:r>
                          </w:p>
                        </w:txbxContent>
                      </wps:txbx>
                      <wps:bodyPr vertOverflow="clip"/>
                    </wps:wsp>
                  </a:graphicData>
                </a:graphic>
              </wp:inline>
            </w:drawing>
          </mc:Choice>
          <mc:Fallback>
            <w:pict>
              <v:rect w14:anchorId="22C92E93" id="_x0000_s1047" style="width:437.6pt;height:26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" filled="f" strokecolor="black [3213]" strokeweight="1pt">
                <v:textbox>
                  <w:txbxContent>
                    <w:p w14:paraId="4B26935F" w14:textId="77777777" w:rsidR="00EE76C7" w:rsidRPr="009778B3" w:rsidRDefault="00EE76C7" w:rsidP="00B846E1">
                      <w:pPr>
                        <w:spacing w:before="720"/>
                        <w:rPr>
                          <w:bCs/>
                          <w:color w:val="0D0D0D" w:themeColor="text1" w:themeTint="F2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778B3">
                        <w:rPr>
                          <w:bCs/>
                          <w:color w:val="0D0D0D" w:themeColor="text1" w:themeTint="F2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Placeholder for graph, etc.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8691183" w14:textId="7FD787EC" w:rsidR="000F55F9" w:rsidRDefault="000F55F9" w:rsidP="000F55F9">
      <w:pPr>
        <w:spacing w:before="600"/>
        <w:rPr>
          <w:sz w:val="24"/>
          <w:szCs w:val="24"/>
        </w:rPr>
      </w:pPr>
      <w:r w:rsidRPr="000F55F9">
        <w:rPr>
          <w:sz w:val="28"/>
          <w:szCs w:val="28"/>
        </w:rPr>
        <w:lastRenderedPageBreak/>
        <w:drawing>
          <wp:anchor distT="0" distB="0" distL="114300" distR="114300" simplePos="0" relativeHeight="251833344" behindDoc="1" locked="0" layoutInCell="1" allowOverlap="1" wp14:anchorId="16985200" wp14:editId="593FF925">
            <wp:simplePos x="0" y="0"/>
            <wp:positionH relativeFrom="column">
              <wp:posOffset>914400</wp:posOffset>
            </wp:positionH>
            <wp:positionV relativeFrom="paragraph">
              <wp:posOffset>598170</wp:posOffset>
            </wp:positionV>
            <wp:extent cx="5724525" cy="5000625"/>
            <wp:effectExtent l="152400" t="19050" r="123825" b="9525"/>
            <wp:wrapTopAndBottom/>
            <wp:docPr id="27" name="Diagram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  <wp14:sizeRelV relativeFrom="margin">
              <wp14:pctHeight>0</wp14:pctHeight>
            </wp14:sizeRelV>
          </wp:anchor>
        </w:drawing>
      </w:r>
      <w:r w:rsidRPr="00792D94">
        <w:rPr>
          <w:b/>
          <w:bCs/>
          <w:noProof/>
          <w:sz w:val="28"/>
          <w:szCs w:val="28"/>
          <w:highlight w:val="yellow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31D5FE92" wp14:editId="22B09F00">
                <wp:simplePos x="0" y="0"/>
                <wp:positionH relativeFrom="column">
                  <wp:posOffset>0</wp:posOffset>
                </wp:positionH>
                <wp:positionV relativeFrom="paragraph">
                  <wp:posOffset>6386195</wp:posOffset>
                </wp:positionV>
                <wp:extent cx="7778115" cy="333375"/>
                <wp:effectExtent l="0" t="0" r="0" b="952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115" cy="333375"/>
                        </a:xfrm>
                        <a:prstGeom prst="rect">
                          <a:avLst/>
                        </a:prstGeom>
                        <a:solidFill>
                          <a:srgbClr val="4C819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DD67A" w14:textId="7A7D1690" w:rsidR="00FC0072" w:rsidRPr="00971626" w:rsidRDefault="00FC0072" w:rsidP="00FC007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KEY LESSONS LEARNED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5FE92" id="_x0000_s1048" type="#_x0000_t202" style="position:absolute;margin-left:0;margin-top:502.85pt;width:612.45pt;height:26.2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" fillcolor="#4c819b" stroked="f">
                <v:textbox>
                  <w:txbxContent>
                    <w:p w14:paraId="5F3DD67A" w14:textId="7A7D1690" w:rsidR="00FC0072" w:rsidRPr="00971626" w:rsidRDefault="00FC0072" w:rsidP="00FC007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KEY LESSONS LEARNED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F55F9">
        <w:rPr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17F435E4" wp14:editId="7DA3B421">
                <wp:simplePos x="0" y="0"/>
                <wp:positionH relativeFrom="column">
                  <wp:posOffset>0</wp:posOffset>
                </wp:positionH>
                <wp:positionV relativeFrom="paragraph">
                  <wp:posOffset>48895</wp:posOffset>
                </wp:positionV>
                <wp:extent cx="7785100" cy="333375"/>
                <wp:effectExtent l="0" t="0" r="6350" b="952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5100" cy="333375"/>
                        </a:xfrm>
                        <a:prstGeom prst="rect">
                          <a:avLst/>
                        </a:prstGeom>
                        <a:solidFill>
                          <a:srgbClr val="4C819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487E6" w14:textId="77777777" w:rsidR="000F55F9" w:rsidRPr="00792E90" w:rsidRDefault="000F55F9" w:rsidP="000F55F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SUSTAINABLE REMEDIATION TRIPLE BOTTOM 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435E4" id="_x0000_s1049" type="#_x0000_t202" style="position:absolute;margin-left:0;margin-top:3.85pt;width:613pt;height:26.2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" fillcolor="#4c819b" stroked="f">
                <v:textbox>
                  <w:txbxContent>
                    <w:p w14:paraId="358487E6" w14:textId="77777777" w:rsidR="000F55F9" w:rsidRPr="00792E90" w:rsidRDefault="000F55F9" w:rsidP="000F55F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SUSTAINABLE REMEDIATION TRIPLE BOTTOM 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DE887B" w14:textId="0A8672C2" w:rsidR="00FC0072" w:rsidRDefault="000F55F9" w:rsidP="000F55F9">
      <w:pPr>
        <w:pStyle w:val="ListParagraph"/>
        <w:numPr>
          <w:ilvl w:val="0"/>
          <w:numId w:val="12"/>
        </w:numPr>
        <w:spacing w:before="600" w:after="60"/>
        <w:ind w:left="1166"/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34368" behindDoc="1" locked="0" layoutInCell="1" allowOverlap="1" wp14:anchorId="49C6FCF6" wp14:editId="5732A6A1">
            <wp:simplePos x="0" y="0"/>
            <wp:positionH relativeFrom="column">
              <wp:posOffset>4565650</wp:posOffset>
            </wp:positionH>
            <wp:positionV relativeFrom="paragraph">
              <wp:posOffset>725170</wp:posOffset>
            </wp:positionV>
            <wp:extent cx="2870835" cy="2511425"/>
            <wp:effectExtent l="0" t="0" r="0" b="0"/>
            <wp:wrapSquare wrapText="bothSides"/>
            <wp:docPr id="54" name="Picture 54" descr="A picture containing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computer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76C7" w:rsidRPr="000F55F9">
        <w:rPr>
          <w:noProof/>
          <w:sz w:val="24"/>
          <w:szCs w:val="24"/>
        </w:rPr>
        <w:t>Fusce posuere, magna sed pulvinar ultricies, purus lectus malesuada libero, sit amet commodo magna eros quis urna. Nunc viverra imperdiet enim. Fusce est. Vivamus a tellus</w:t>
      </w:r>
      <w:r w:rsidR="00FC0072" w:rsidRPr="000F55F9">
        <w:rPr>
          <w:sz w:val="24"/>
          <w:szCs w:val="24"/>
        </w:rPr>
        <w:t xml:space="preserve">. </w:t>
      </w:r>
    </w:p>
    <w:p w14:paraId="115B173E" w14:textId="77777777" w:rsidR="000F55F9" w:rsidRDefault="00EE76C7" w:rsidP="000F55F9">
      <w:pPr>
        <w:pStyle w:val="ListParagraph"/>
        <w:numPr>
          <w:ilvl w:val="0"/>
          <w:numId w:val="12"/>
        </w:numPr>
        <w:spacing w:before="60" w:after="60"/>
        <w:ind w:left="1166"/>
        <w:contextualSpacing w:val="0"/>
        <w:rPr>
          <w:sz w:val="24"/>
          <w:szCs w:val="24"/>
        </w:rPr>
      </w:pPr>
      <w:r w:rsidRPr="000F55F9">
        <w:rPr>
          <w:noProof/>
          <w:sz w:val="24"/>
          <w:szCs w:val="24"/>
        </w:rPr>
        <w:t>Pellentesque habitant morbi tristique senectus et netus et malesuada fames ac turpis egestas. Proin pharetra nonummy pede. Mauris et orci</w:t>
      </w:r>
      <w:r w:rsidR="00FC0072" w:rsidRPr="000F55F9">
        <w:rPr>
          <w:sz w:val="24"/>
          <w:szCs w:val="24"/>
        </w:rPr>
        <w:t xml:space="preserve">. </w:t>
      </w:r>
    </w:p>
    <w:p w14:paraId="4FBF8CB2" w14:textId="0C682D11" w:rsidR="00FC0072" w:rsidRDefault="00EE76C7" w:rsidP="000F55F9">
      <w:pPr>
        <w:pStyle w:val="ListParagraph"/>
        <w:numPr>
          <w:ilvl w:val="0"/>
          <w:numId w:val="12"/>
        </w:numPr>
        <w:spacing w:before="600"/>
        <w:ind w:left="1170"/>
        <w:rPr>
          <w:sz w:val="24"/>
          <w:szCs w:val="24"/>
        </w:rPr>
      </w:pPr>
      <w:r w:rsidRPr="000F55F9">
        <w:rPr>
          <w:sz w:val="24"/>
          <w:szCs w:val="24"/>
        </w:rPr>
        <w:t>P</w:t>
      </w:r>
      <w:r w:rsidRPr="000F55F9">
        <w:rPr>
          <w:noProof/>
          <w:sz w:val="24"/>
          <w:szCs w:val="24"/>
        </w:rPr>
        <w:t>urus lectus malesuada libero, sit amet commodo magna eros quis urna. Nunc viverra imperdiet enim. Fusce est. Vivamus a tellus</w:t>
      </w:r>
      <w:r w:rsidR="00883429" w:rsidRPr="000F55F9">
        <w:rPr>
          <w:sz w:val="24"/>
          <w:szCs w:val="24"/>
        </w:rPr>
        <w:t>.</w:t>
      </w:r>
      <w:r w:rsidR="00FC0072" w:rsidRPr="000F55F9">
        <w:rPr>
          <w:noProof/>
          <w:sz w:val="24"/>
          <w:szCs w:val="24"/>
        </w:rPr>
        <w:t xml:space="preserve"> </w:t>
      </w:r>
    </w:p>
    <w:p w14:paraId="1395AF82" w14:textId="247240A4" w:rsidR="0034512A" w:rsidRPr="000F55F9" w:rsidRDefault="0034512A" w:rsidP="000F55F9">
      <w:pPr>
        <w:pStyle w:val="ListParagraph"/>
        <w:numPr>
          <w:ilvl w:val="0"/>
          <w:numId w:val="12"/>
        </w:numPr>
        <w:spacing w:before="600"/>
        <w:ind w:left="1170"/>
        <w:rPr>
          <w:sz w:val="24"/>
          <w:szCs w:val="24"/>
        </w:rPr>
      </w:pPr>
      <w:r>
        <w:rPr>
          <w:sz w:val="24"/>
          <w:szCs w:val="24"/>
        </w:rPr>
        <w:t>E</w:t>
      </w:r>
      <w:r w:rsidRPr="0034512A">
        <w:rPr>
          <w:sz w:val="24"/>
          <w:szCs w:val="24"/>
        </w:rPr>
        <w:t xml:space="preserve">t </w:t>
      </w:r>
      <w:proofErr w:type="spellStart"/>
      <w:r w:rsidRPr="0034512A">
        <w:rPr>
          <w:sz w:val="24"/>
          <w:szCs w:val="24"/>
        </w:rPr>
        <w:t>netus</w:t>
      </w:r>
      <w:proofErr w:type="spellEnd"/>
      <w:r w:rsidRPr="0034512A">
        <w:rPr>
          <w:sz w:val="24"/>
          <w:szCs w:val="24"/>
        </w:rPr>
        <w:t xml:space="preserve"> et </w:t>
      </w:r>
      <w:proofErr w:type="spellStart"/>
      <w:r w:rsidRPr="0034512A">
        <w:rPr>
          <w:sz w:val="24"/>
          <w:szCs w:val="24"/>
        </w:rPr>
        <w:t>malesuada</w:t>
      </w:r>
      <w:proofErr w:type="spellEnd"/>
      <w:r w:rsidRPr="0034512A">
        <w:rPr>
          <w:sz w:val="24"/>
          <w:szCs w:val="24"/>
        </w:rPr>
        <w:t xml:space="preserve"> fames ac </w:t>
      </w:r>
      <w:proofErr w:type="spellStart"/>
      <w:r w:rsidRPr="0034512A">
        <w:rPr>
          <w:sz w:val="24"/>
          <w:szCs w:val="24"/>
        </w:rPr>
        <w:t>turpis</w:t>
      </w:r>
      <w:proofErr w:type="spellEnd"/>
      <w:r w:rsidRPr="0034512A">
        <w:rPr>
          <w:sz w:val="24"/>
          <w:szCs w:val="24"/>
        </w:rPr>
        <w:t xml:space="preserve"> </w:t>
      </w:r>
      <w:proofErr w:type="spellStart"/>
      <w:r w:rsidRPr="0034512A">
        <w:rPr>
          <w:sz w:val="24"/>
          <w:szCs w:val="24"/>
        </w:rPr>
        <w:t>egestas</w:t>
      </w:r>
      <w:proofErr w:type="spellEnd"/>
      <w:r>
        <w:rPr>
          <w:sz w:val="24"/>
          <w:szCs w:val="24"/>
        </w:rPr>
        <w:t xml:space="preserve"> </w:t>
      </w:r>
      <w:r w:rsidRPr="000F55F9">
        <w:rPr>
          <w:noProof/>
          <w:sz w:val="24"/>
          <w:szCs w:val="24"/>
        </w:rPr>
        <w:t>viverra imperdiet enim</w:t>
      </w:r>
      <w:r>
        <w:rPr>
          <w:noProof/>
          <w:sz w:val="24"/>
          <w:szCs w:val="24"/>
        </w:rPr>
        <w:t>.</w:t>
      </w:r>
    </w:p>
    <w:p w14:paraId="580F85D9" w14:textId="46B2A39A" w:rsidR="00FC0072" w:rsidRDefault="00892FE2" w:rsidP="00FC0072">
      <w:pPr>
        <w:spacing w:after="200" w:line="276" w:lineRule="auto"/>
        <w:ind w:left="1170" w:right="990" w:hanging="360"/>
        <w:rPr>
          <w:noProof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810816" behindDoc="0" locked="0" layoutInCell="1" allowOverlap="1" wp14:anchorId="18ED7276" wp14:editId="410B8CB4">
            <wp:simplePos x="0" y="0"/>
            <wp:positionH relativeFrom="column">
              <wp:posOffset>4133850</wp:posOffset>
            </wp:positionH>
            <wp:positionV relativeFrom="paragraph">
              <wp:posOffset>1250950</wp:posOffset>
            </wp:positionV>
            <wp:extent cx="675005" cy="1123950"/>
            <wp:effectExtent l="19050" t="19050" r="10795" b="190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77" cy="11247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5FA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028561C2" wp14:editId="42F45BE7">
                <wp:simplePos x="0" y="0"/>
                <wp:positionH relativeFrom="column">
                  <wp:posOffset>1244600</wp:posOffset>
                </wp:positionH>
                <wp:positionV relativeFrom="paragraph">
                  <wp:posOffset>984250</wp:posOffset>
                </wp:positionV>
                <wp:extent cx="2419350" cy="121920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E2055" w14:textId="77777777" w:rsidR="00FC0072" w:rsidRDefault="00FC0072" w:rsidP="00FC0072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5B42C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his case study is the topic of a SURF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</w:t>
                            </w:r>
                            <w:r w:rsidRPr="005B42C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ebinar. </w:t>
                            </w:r>
                          </w:p>
                          <w:p w14:paraId="6ADB26FB" w14:textId="3A792ED5" w:rsidR="00FC0072" w:rsidRPr="0034512A" w:rsidRDefault="00FC0072" w:rsidP="00FC0072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B42C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To access the webinar, click </w:t>
                            </w:r>
                            <w:hyperlink r:id="rId33" w:history="1">
                              <w:r w:rsidRPr="00421C4D">
                                <w:rPr>
                                  <w:rStyle w:val="Hyperlink"/>
                                  <w:b/>
                                  <w:bCs/>
                                  <w:color w:val="4C819B"/>
                                  <w:sz w:val="24"/>
                                  <w:szCs w:val="24"/>
                                </w:rPr>
                                <w:t>here</w:t>
                              </w:r>
                            </w:hyperlink>
                            <w:r w:rsidRPr="005B42C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892FE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34512A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[</w:t>
                            </w:r>
                            <w:r w:rsidR="00892FE2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If applicable, l</w:t>
                            </w:r>
                            <w:r w:rsidR="00892FE2" w:rsidRPr="00892FE2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ink </w:t>
                            </w:r>
                            <w:r w:rsidR="00892FE2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will be provided by SURF.</w:t>
                            </w:r>
                            <w:r w:rsidR="0034512A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561C2" id="_x0000_s1050" type="#_x0000_t202" style="position:absolute;left:0;text-align:left;margin-left:98pt;margin-top:77.5pt;width:190.5pt;height:96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" stroked="f">
                <v:textbox>
                  <w:txbxContent>
                    <w:p w14:paraId="1B6E2055" w14:textId="77777777" w:rsidR="00FC0072" w:rsidRDefault="00FC0072" w:rsidP="00FC0072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T</w:t>
                      </w:r>
                      <w:r w:rsidRPr="005B42C4">
                        <w:rPr>
                          <w:b/>
                          <w:bCs/>
                          <w:sz w:val="24"/>
                          <w:szCs w:val="24"/>
                        </w:rPr>
                        <w:t xml:space="preserve">his case study is the topic of a SURF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w</w:t>
                      </w:r>
                      <w:r w:rsidRPr="005B42C4">
                        <w:rPr>
                          <w:b/>
                          <w:bCs/>
                          <w:sz w:val="24"/>
                          <w:szCs w:val="24"/>
                        </w:rPr>
                        <w:t xml:space="preserve">ebinar. </w:t>
                      </w:r>
                    </w:p>
                    <w:p w14:paraId="6ADB26FB" w14:textId="3A792ED5" w:rsidR="00FC0072" w:rsidRPr="0034512A" w:rsidRDefault="00FC0072" w:rsidP="00FC0072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B42C4">
                        <w:rPr>
                          <w:b/>
                          <w:bCs/>
                          <w:sz w:val="24"/>
                          <w:szCs w:val="24"/>
                        </w:rPr>
                        <w:t xml:space="preserve">To access the webinar, click </w:t>
                      </w:r>
                      <w:hyperlink r:id="rId34" w:history="1">
                        <w:r w:rsidRPr="00421C4D">
                          <w:rPr>
                            <w:rStyle w:val="Hyperlink"/>
                            <w:b/>
                            <w:bCs/>
                            <w:color w:val="4C819B"/>
                            <w:sz w:val="24"/>
                            <w:szCs w:val="24"/>
                          </w:rPr>
                          <w:t>here</w:t>
                        </w:r>
                      </w:hyperlink>
                      <w:r w:rsidRPr="005B42C4">
                        <w:rPr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  <w:r w:rsidR="00892FE2"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="0034512A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[</w:t>
                      </w:r>
                      <w:r w:rsidR="00892FE2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If applicable, l</w:t>
                      </w:r>
                      <w:r w:rsidR="00892FE2" w:rsidRPr="00892FE2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ink </w:t>
                      </w:r>
                      <w:r w:rsidR="00892FE2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will be provided by SURF.</w:t>
                      </w:r>
                      <w:r w:rsidR="0034512A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2851" w:rsidRPr="009D503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00EEE56E" wp14:editId="12D3AD4D">
                <wp:simplePos x="0" y="0"/>
                <wp:positionH relativeFrom="column">
                  <wp:posOffset>4006573</wp:posOffset>
                </wp:positionH>
                <wp:positionV relativeFrom="paragraph">
                  <wp:posOffset>935935</wp:posOffset>
                </wp:positionV>
                <wp:extent cx="3419061" cy="2800350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061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35DAC" w14:textId="77777777" w:rsidR="00FC0072" w:rsidRPr="009E27C1" w:rsidRDefault="00FC0072" w:rsidP="00FC0072">
                            <w:pPr>
                              <w:spacing w:after="120"/>
                              <w:rPr>
                                <w:b/>
                                <w:bCs/>
                              </w:rPr>
                            </w:pPr>
                            <w:r w:rsidRPr="009E27C1">
                              <w:rPr>
                                <w:b/>
                                <w:bCs/>
                              </w:rPr>
                              <w:t>Case Study Contacts</w:t>
                            </w:r>
                          </w:p>
                          <w:p w14:paraId="08DD7E4F" w14:textId="29B344B2" w:rsidR="00FC0072" w:rsidRDefault="00892FE2" w:rsidP="00332851">
                            <w:pPr>
                              <w:spacing w:after="0" w:line="264" w:lineRule="auto"/>
                              <w:ind w:left="126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Name</w:t>
                            </w:r>
                          </w:p>
                          <w:p w14:paraId="5D5F2CDD" w14:textId="49764988" w:rsidR="00892FE2" w:rsidRPr="009E27C1" w:rsidRDefault="00892FE2" w:rsidP="00332851">
                            <w:pPr>
                              <w:spacing w:after="0" w:line="264" w:lineRule="auto"/>
                              <w:ind w:left="126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Title</w:t>
                            </w:r>
                          </w:p>
                          <w:p w14:paraId="1362374D" w14:textId="4D0F415B" w:rsidR="00FC0072" w:rsidRPr="009E27C1" w:rsidRDefault="00892FE2" w:rsidP="00332851">
                            <w:pPr>
                              <w:spacing w:after="0" w:line="264" w:lineRule="auto"/>
                              <w:ind w:left="126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Organization</w:t>
                            </w:r>
                          </w:p>
                          <w:p w14:paraId="39F044E3" w14:textId="6B65FA50" w:rsidR="00FC0072" w:rsidRPr="009E27C1" w:rsidRDefault="00892FE2" w:rsidP="00332851">
                            <w:pPr>
                              <w:spacing w:after="0" w:line="264" w:lineRule="auto"/>
                              <w:ind w:left="126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City</w:t>
                            </w:r>
                            <w:r w:rsidR="00332851" w:rsidRPr="0033285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State (spelled out)</w:t>
                            </w:r>
                          </w:p>
                          <w:p w14:paraId="518F8FFB" w14:textId="03AEA9AE" w:rsidR="00FC0072" w:rsidRDefault="00FC0072" w:rsidP="00332851">
                            <w:pPr>
                              <w:spacing w:after="0" w:line="264" w:lineRule="auto"/>
                              <w:ind w:left="126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33285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(</w:t>
                            </w:r>
                            <w:r w:rsidR="00892FE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XXX</w:t>
                            </w:r>
                            <w:r w:rsidR="00332851" w:rsidRPr="0033285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="00892FE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XXX</w:t>
                            </w:r>
                            <w:r w:rsidR="00332851" w:rsidRPr="0033285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</w:t>
                            </w:r>
                            <w:r w:rsidR="00892FE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XXXX</w:t>
                            </w:r>
                          </w:p>
                          <w:p w14:paraId="5EB03A4C" w14:textId="37EDD0EB" w:rsidR="00892FE2" w:rsidRDefault="00892FE2" w:rsidP="00332851">
                            <w:pPr>
                              <w:spacing w:after="0" w:line="264" w:lineRule="auto"/>
                              <w:ind w:left="126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Email address (hyperlinked)</w:t>
                            </w:r>
                          </w:p>
                          <w:p w14:paraId="4B6AA0A1" w14:textId="19F5A423" w:rsidR="00892FE2" w:rsidRPr="00332851" w:rsidRDefault="00892FE2" w:rsidP="00892FE2">
                            <w:pPr>
                              <w:spacing w:after="120" w:line="264" w:lineRule="auto"/>
                              <w:ind w:left="1267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Organization website (hyperlinked)</w:t>
                            </w:r>
                          </w:p>
                          <w:p w14:paraId="322D1A17" w14:textId="77777777" w:rsidR="00892FE2" w:rsidRPr="00892FE2" w:rsidRDefault="00892FE2" w:rsidP="00892FE2">
                            <w:pPr>
                              <w:spacing w:after="0" w:line="264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92FE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Name</w:t>
                            </w:r>
                          </w:p>
                          <w:p w14:paraId="074EB3EF" w14:textId="77777777" w:rsidR="00892FE2" w:rsidRPr="00892FE2" w:rsidRDefault="00892FE2" w:rsidP="00892FE2">
                            <w:pPr>
                              <w:spacing w:after="0" w:line="264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92FE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Title</w:t>
                            </w:r>
                          </w:p>
                          <w:p w14:paraId="7159878D" w14:textId="77777777" w:rsidR="00892FE2" w:rsidRPr="00892FE2" w:rsidRDefault="00892FE2" w:rsidP="00892FE2">
                            <w:pPr>
                              <w:spacing w:after="0" w:line="264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92FE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Organization</w:t>
                            </w:r>
                          </w:p>
                          <w:p w14:paraId="12B2211D" w14:textId="77777777" w:rsidR="00892FE2" w:rsidRPr="00892FE2" w:rsidRDefault="00892FE2" w:rsidP="00892FE2">
                            <w:pPr>
                              <w:spacing w:after="0" w:line="264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92FE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City, State (spelled out)</w:t>
                            </w:r>
                          </w:p>
                          <w:p w14:paraId="56AD16CC" w14:textId="77777777" w:rsidR="00892FE2" w:rsidRPr="00892FE2" w:rsidRDefault="00892FE2" w:rsidP="00892FE2">
                            <w:pPr>
                              <w:spacing w:after="0" w:line="264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92FE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(XXX) XXX-XXXX</w:t>
                            </w:r>
                          </w:p>
                          <w:p w14:paraId="495071F7" w14:textId="77777777" w:rsidR="00892FE2" w:rsidRPr="00892FE2" w:rsidRDefault="00892FE2" w:rsidP="00892FE2">
                            <w:pPr>
                              <w:spacing w:after="0" w:line="264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92FE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Email address (hyperlinked)</w:t>
                            </w:r>
                          </w:p>
                          <w:p w14:paraId="452B852B" w14:textId="2E30F31D" w:rsidR="00332851" w:rsidRPr="00332851" w:rsidRDefault="00892FE2" w:rsidP="00892FE2">
                            <w:pPr>
                              <w:spacing w:after="0" w:line="264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92FE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Organization website (hyperlinked)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EE56E" id="_x0000_s1051" type="#_x0000_t202" style="position:absolute;left:0;text-align:left;margin-left:315.5pt;margin-top:73.7pt;width:269.2pt;height:220.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" stroked="f">
                <v:textbox>
                  <w:txbxContent>
                    <w:p w14:paraId="74735DAC" w14:textId="77777777" w:rsidR="00FC0072" w:rsidRPr="009E27C1" w:rsidRDefault="00FC0072" w:rsidP="00FC0072">
                      <w:pPr>
                        <w:spacing w:after="120"/>
                        <w:rPr>
                          <w:b/>
                          <w:bCs/>
                        </w:rPr>
                      </w:pPr>
                      <w:r w:rsidRPr="009E27C1">
                        <w:rPr>
                          <w:b/>
                          <w:bCs/>
                        </w:rPr>
                        <w:t>Case Study Contacts</w:t>
                      </w:r>
                    </w:p>
                    <w:p w14:paraId="08DD7E4F" w14:textId="29B344B2" w:rsidR="00FC0072" w:rsidRDefault="00892FE2" w:rsidP="00332851">
                      <w:pPr>
                        <w:spacing w:after="0" w:line="264" w:lineRule="auto"/>
                        <w:ind w:left="126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Name</w:t>
                      </w:r>
                    </w:p>
                    <w:p w14:paraId="5D5F2CDD" w14:textId="49764988" w:rsidR="00892FE2" w:rsidRPr="009E27C1" w:rsidRDefault="00892FE2" w:rsidP="00332851">
                      <w:pPr>
                        <w:spacing w:after="0" w:line="264" w:lineRule="auto"/>
                        <w:ind w:left="126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Title</w:t>
                      </w:r>
                    </w:p>
                    <w:p w14:paraId="1362374D" w14:textId="4D0F415B" w:rsidR="00FC0072" w:rsidRPr="009E27C1" w:rsidRDefault="00892FE2" w:rsidP="00332851">
                      <w:pPr>
                        <w:spacing w:after="0" w:line="264" w:lineRule="auto"/>
                        <w:ind w:left="126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Organization</w:t>
                      </w:r>
                    </w:p>
                    <w:p w14:paraId="39F044E3" w14:textId="6B65FA50" w:rsidR="00FC0072" w:rsidRPr="009E27C1" w:rsidRDefault="00892FE2" w:rsidP="00332851">
                      <w:pPr>
                        <w:spacing w:after="0" w:line="264" w:lineRule="auto"/>
                        <w:ind w:left="126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City</w:t>
                      </w:r>
                      <w:r w:rsidR="00332851" w:rsidRPr="00332851">
                        <w:rPr>
                          <w:rFonts w:cstheme="minorHAnsi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State (spelled out)</w:t>
                      </w:r>
                    </w:p>
                    <w:p w14:paraId="518F8FFB" w14:textId="03AEA9AE" w:rsidR="00FC0072" w:rsidRDefault="00FC0072" w:rsidP="00332851">
                      <w:pPr>
                        <w:spacing w:after="0" w:line="264" w:lineRule="auto"/>
                        <w:ind w:left="126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332851">
                        <w:rPr>
                          <w:rFonts w:cstheme="minorHAnsi"/>
                          <w:sz w:val="20"/>
                          <w:szCs w:val="20"/>
                        </w:rPr>
                        <w:t>(</w:t>
                      </w:r>
                      <w:r w:rsidR="00892FE2">
                        <w:rPr>
                          <w:rFonts w:cstheme="minorHAnsi"/>
                          <w:sz w:val="20"/>
                          <w:szCs w:val="20"/>
                        </w:rPr>
                        <w:t>XXX</w:t>
                      </w:r>
                      <w:r w:rsidR="00332851" w:rsidRPr="00332851">
                        <w:rPr>
                          <w:rFonts w:cstheme="minorHAnsi"/>
                          <w:sz w:val="20"/>
                          <w:szCs w:val="20"/>
                        </w:rPr>
                        <w:t xml:space="preserve">) </w:t>
                      </w:r>
                      <w:r w:rsidR="00892FE2">
                        <w:rPr>
                          <w:rFonts w:cstheme="minorHAnsi"/>
                          <w:sz w:val="20"/>
                          <w:szCs w:val="20"/>
                        </w:rPr>
                        <w:t>XXX</w:t>
                      </w:r>
                      <w:r w:rsidR="00332851" w:rsidRPr="00332851">
                        <w:rPr>
                          <w:rFonts w:cstheme="minorHAnsi"/>
                          <w:sz w:val="20"/>
                          <w:szCs w:val="20"/>
                        </w:rPr>
                        <w:t>-</w:t>
                      </w:r>
                      <w:r w:rsidR="00892FE2">
                        <w:rPr>
                          <w:rFonts w:cstheme="minorHAnsi"/>
                          <w:sz w:val="20"/>
                          <w:szCs w:val="20"/>
                        </w:rPr>
                        <w:t>XXXX</w:t>
                      </w:r>
                    </w:p>
                    <w:p w14:paraId="5EB03A4C" w14:textId="37EDD0EB" w:rsidR="00892FE2" w:rsidRDefault="00892FE2" w:rsidP="00332851">
                      <w:pPr>
                        <w:spacing w:after="0" w:line="264" w:lineRule="auto"/>
                        <w:ind w:left="126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Email address (hyperlinked)</w:t>
                      </w:r>
                    </w:p>
                    <w:p w14:paraId="4B6AA0A1" w14:textId="19F5A423" w:rsidR="00892FE2" w:rsidRPr="00332851" w:rsidRDefault="00892FE2" w:rsidP="00892FE2">
                      <w:pPr>
                        <w:spacing w:after="120" w:line="264" w:lineRule="auto"/>
                        <w:ind w:left="1267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Organization website (hyperlinked)</w:t>
                      </w:r>
                    </w:p>
                    <w:p w14:paraId="322D1A17" w14:textId="77777777" w:rsidR="00892FE2" w:rsidRPr="00892FE2" w:rsidRDefault="00892FE2" w:rsidP="00892FE2">
                      <w:pPr>
                        <w:spacing w:after="0" w:line="264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92FE2">
                        <w:rPr>
                          <w:rFonts w:cstheme="minorHAnsi"/>
                          <w:sz w:val="20"/>
                          <w:szCs w:val="20"/>
                        </w:rPr>
                        <w:t>Name</w:t>
                      </w:r>
                    </w:p>
                    <w:p w14:paraId="074EB3EF" w14:textId="77777777" w:rsidR="00892FE2" w:rsidRPr="00892FE2" w:rsidRDefault="00892FE2" w:rsidP="00892FE2">
                      <w:pPr>
                        <w:spacing w:after="0" w:line="264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92FE2">
                        <w:rPr>
                          <w:rFonts w:cstheme="minorHAnsi"/>
                          <w:sz w:val="20"/>
                          <w:szCs w:val="20"/>
                        </w:rPr>
                        <w:t>Title</w:t>
                      </w:r>
                    </w:p>
                    <w:p w14:paraId="7159878D" w14:textId="77777777" w:rsidR="00892FE2" w:rsidRPr="00892FE2" w:rsidRDefault="00892FE2" w:rsidP="00892FE2">
                      <w:pPr>
                        <w:spacing w:after="0" w:line="264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92FE2">
                        <w:rPr>
                          <w:rFonts w:cstheme="minorHAnsi"/>
                          <w:sz w:val="20"/>
                          <w:szCs w:val="20"/>
                        </w:rPr>
                        <w:t>Organization</w:t>
                      </w:r>
                    </w:p>
                    <w:p w14:paraId="12B2211D" w14:textId="77777777" w:rsidR="00892FE2" w:rsidRPr="00892FE2" w:rsidRDefault="00892FE2" w:rsidP="00892FE2">
                      <w:pPr>
                        <w:spacing w:after="0" w:line="264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92FE2">
                        <w:rPr>
                          <w:rFonts w:cstheme="minorHAnsi"/>
                          <w:sz w:val="20"/>
                          <w:szCs w:val="20"/>
                        </w:rPr>
                        <w:t>City, State (spelled out)</w:t>
                      </w:r>
                    </w:p>
                    <w:p w14:paraId="56AD16CC" w14:textId="77777777" w:rsidR="00892FE2" w:rsidRPr="00892FE2" w:rsidRDefault="00892FE2" w:rsidP="00892FE2">
                      <w:pPr>
                        <w:spacing w:after="0" w:line="264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92FE2">
                        <w:rPr>
                          <w:rFonts w:cstheme="minorHAnsi"/>
                          <w:sz w:val="20"/>
                          <w:szCs w:val="20"/>
                        </w:rPr>
                        <w:t>(XXX) XXX-XXXX</w:t>
                      </w:r>
                    </w:p>
                    <w:p w14:paraId="495071F7" w14:textId="77777777" w:rsidR="00892FE2" w:rsidRPr="00892FE2" w:rsidRDefault="00892FE2" w:rsidP="00892FE2">
                      <w:pPr>
                        <w:spacing w:after="0" w:line="264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92FE2">
                        <w:rPr>
                          <w:rFonts w:cstheme="minorHAnsi"/>
                          <w:sz w:val="20"/>
                          <w:szCs w:val="20"/>
                        </w:rPr>
                        <w:t>Email address (hyperlinked)</w:t>
                      </w:r>
                    </w:p>
                    <w:p w14:paraId="452B852B" w14:textId="2E30F31D" w:rsidR="00332851" w:rsidRPr="00332851" w:rsidRDefault="00892FE2" w:rsidP="00892FE2">
                      <w:pPr>
                        <w:spacing w:after="0" w:line="264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92FE2">
                        <w:rPr>
                          <w:rFonts w:cstheme="minorHAnsi"/>
                          <w:sz w:val="20"/>
                          <w:szCs w:val="20"/>
                        </w:rPr>
                        <w:t>Organization website (hyperlinked)</w:t>
                      </w:r>
                    </w:p>
                  </w:txbxContent>
                </v:textbox>
              </v:shape>
            </w:pict>
          </mc:Fallback>
        </mc:AlternateContent>
      </w:r>
      <w:r w:rsidR="00FC007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CE1D68E" wp14:editId="3AE5231E">
                <wp:simplePos x="0" y="0"/>
                <wp:positionH relativeFrom="column">
                  <wp:posOffset>3879850</wp:posOffset>
                </wp:positionH>
                <wp:positionV relativeFrom="paragraph">
                  <wp:posOffset>955532</wp:posOffset>
                </wp:positionV>
                <wp:extent cx="6350" cy="2800350"/>
                <wp:effectExtent l="0" t="0" r="3175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28003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C819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11D1ED" id="Straight Connector 21" o:spid="_x0000_s1026" style="position:absolute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5pt,75.25pt" to="306pt,2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" strokecolor="#4c819b" strokeweight="1.5pt">
                <v:stroke joinstyle="miter"/>
              </v:line>
            </w:pict>
          </mc:Fallback>
        </mc:AlternateContent>
      </w:r>
      <w:r w:rsidR="00FC0072" w:rsidRPr="00792E90"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38061DCC" wp14:editId="59942F78">
                <wp:simplePos x="0" y="0"/>
                <wp:positionH relativeFrom="column">
                  <wp:posOffset>1003300</wp:posOffset>
                </wp:positionH>
                <wp:positionV relativeFrom="paragraph">
                  <wp:posOffset>394335</wp:posOffset>
                </wp:positionV>
                <wp:extent cx="6769100" cy="333375"/>
                <wp:effectExtent l="0" t="0" r="0" b="952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0" cy="333375"/>
                        </a:xfrm>
                        <a:prstGeom prst="rect">
                          <a:avLst/>
                        </a:prstGeom>
                        <a:solidFill>
                          <a:srgbClr val="4C819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F6703" w14:textId="77777777" w:rsidR="00FC0072" w:rsidRPr="00792E90" w:rsidRDefault="00FC0072" w:rsidP="00FC007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FOR MORE INFORMATION…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61DCC" id="_x0000_s1052" type="#_x0000_t202" style="position:absolute;left:0;text-align:left;margin-left:79pt;margin-top:31.05pt;width:533pt;height:26.2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" fillcolor="#4c819b" stroked="f">
                <v:textbox>
                  <w:txbxContent>
                    <w:p w14:paraId="001F6703" w14:textId="77777777" w:rsidR="00FC0072" w:rsidRPr="00792E90" w:rsidRDefault="00FC0072" w:rsidP="00FC0072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    FOR MORE INFORMATION…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0072">
        <w:rPr>
          <w:noProof/>
        </w:rPr>
        <w:drawing>
          <wp:anchor distT="0" distB="0" distL="114300" distR="114300" simplePos="0" relativeHeight="251806720" behindDoc="1" locked="0" layoutInCell="1" allowOverlap="1" wp14:anchorId="1042721D" wp14:editId="3A70BEA2">
            <wp:simplePos x="0" y="0"/>
            <wp:positionH relativeFrom="column">
              <wp:posOffset>107950</wp:posOffset>
            </wp:positionH>
            <wp:positionV relativeFrom="paragraph">
              <wp:posOffset>102378</wp:posOffset>
            </wp:positionV>
            <wp:extent cx="952500" cy="948055"/>
            <wp:effectExtent l="0" t="0" r="0" b="4445"/>
            <wp:wrapTight wrapText="bothSides">
              <wp:wrapPolygon edited="0">
                <wp:start x="6912" y="0"/>
                <wp:lineTo x="4320" y="1302"/>
                <wp:lineTo x="0" y="5642"/>
                <wp:lineTo x="0" y="15191"/>
                <wp:lineTo x="4752" y="20833"/>
                <wp:lineTo x="6912" y="21267"/>
                <wp:lineTo x="14256" y="21267"/>
                <wp:lineTo x="16848" y="20833"/>
                <wp:lineTo x="21168" y="15625"/>
                <wp:lineTo x="21168" y="5642"/>
                <wp:lineTo x="16848" y="1302"/>
                <wp:lineTo x="14256" y="0"/>
                <wp:lineTo x="6912" y="0"/>
              </wp:wrapPolygon>
            </wp:wrapTight>
            <wp:docPr id="25" name="Picture 2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 up of a sign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0072" w:rsidSect="008F6E09">
      <w:footerReference w:type="default" r:id="rId36"/>
      <w:pgSz w:w="12240" w:h="15840" w:code="1"/>
      <w:pgMar w:top="0" w:right="270" w:bottom="720" w:left="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Kathy Adams" w:date="2020-09-21T10:41:00Z" w:initials="KA">
    <w:p w14:paraId="2EC3A56D" w14:textId="77777777" w:rsidR="00490CDD" w:rsidRDefault="00881BFD">
      <w:pPr>
        <w:pStyle w:val="CommentText"/>
      </w:pPr>
      <w:r>
        <w:rPr>
          <w:rStyle w:val="CommentReference"/>
        </w:rPr>
        <w:annotationRef/>
      </w:r>
      <w:r>
        <w:t>Thanks so much for submitting a case study to SURF!</w:t>
      </w:r>
    </w:p>
    <w:p w14:paraId="094546B9" w14:textId="77777777" w:rsidR="00490CDD" w:rsidRDefault="00490CDD">
      <w:pPr>
        <w:pStyle w:val="CommentText"/>
      </w:pPr>
    </w:p>
    <w:p w14:paraId="18B2CB2A" w14:textId="723B9ABD" w:rsidR="00881BFD" w:rsidRDefault="00881BFD">
      <w:pPr>
        <w:pStyle w:val="CommentText"/>
      </w:pPr>
      <w:r>
        <w:t xml:space="preserve">Please use this template as a guideline for providing information. </w:t>
      </w:r>
      <w:r w:rsidR="00892FE2">
        <w:t xml:space="preserve">Heading titles are suggestions; they can be changed to fit your specific case study summary. </w:t>
      </w:r>
      <w:r>
        <w:t>For examples, check out SURF Case Study #0013 and #0014</w:t>
      </w:r>
      <w:r w:rsidR="00490CDD">
        <w:t xml:space="preserve"> on the SURF website (</w:t>
      </w:r>
      <w:hyperlink r:id="rId1" w:history="1">
        <w:r w:rsidR="00490CDD" w:rsidRPr="00350214">
          <w:rPr>
            <w:rStyle w:val="Hyperlink"/>
          </w:rPr>
          <w:t>www.sustainableremediation.org</w:t>
        </w:r>
      </w:hyperlink>
      <w:r w:rsidR="00490CDD">
        <w:t xml:space="preserve">). </w:t>
      </w:r>
    </w:p>
    <w:p w14:paraId="1C2EC508" w14:textId="6B11EEED" w:rsidR="00881BFD" w:rsidRDefault="00881BFD">
      <w:pPr>
        <w:pStyle w:val="CommentText"/>
      </w:pPr>
    </w:p>
    <w:p w14:paraId="2A07FB5A" w14:textId="6A45FD73" w:rsidR="009778B3" w:rsidRDefault="009778B3">
      <w:pPr>
        <w:pStyle w:val="CommentText"/>
      </w:pPr>
      <w:r>
        <w:t xml:space="preserve">SURF will provide final formatting </w:t>
      </w:r>
      <w:r w:rsidR="00B61938">
        <w:t xml:space="preserve">assistance, so </w:t>
      </w:r>
      <w:r w:rsidR="00490CDD">
        <w:t>do not</w:t>
      </w:r>
      <w:r w:rsidR="00B61938">
        <w:t xml:space="preserve"> worry if it’s not perfect.</w:t>
      </w:r>
    </w:p>
    <w:p w14:paraId="023296AD" w14:textId="77777777" w:rsidR="009778B3" w:rsidRDefault="009778B3">
      <w:pPr>
        <w:pStyle w:val="CommentText"/>
      </w:pPr>
    </w:p>
    <w:p w14:paraId="66261FCE" w14:textId="1E28BEDC" w:rsidR="00881BFD" w:rsidRDefault="00881BFD">
      <w:pPr>
        <w:pStyle w:val="CommentText"/>
      </w:pPr>
      <w:r>
        <w:t>If you have questions about using this template, contact Kathy Adams at kathyadams@writingunlimitedllc.com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66261FC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301E4" w16cex:dateUtc="2020-09-21T14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6261FCE" w16cid:durableId="231301E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A6A037" w14:textId="77777777" w:rsidR="0015220C" w:rsidRDefault="0015220C" w:rsidP="00027E7A">
      <w:pPr>
        <w:spacing w:after="0" w:line="240" w:lineRule="auto"/>
      </w:pPr>
      <w:r>
        <w:separator/>
      </w:r>
    </w:p>
  </w:endnote>
  <w:endnote w:type="continuationSeparator" w:id="0">
    <w:p w14:paraId="3DF45ED4" w14:textId="77777777" w:rsidR="0015220C" w:rsidRDefault="0015220C" w:rsidP="00027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24387550"/>
      <w:docPartObj>
        <w:docPartGallery w:val="Page Numbers (Bottom of Page)"/>
        <w:docPartUnique/>
      </w:docPartObj>
    </w:sdtPr>
    <w:sdtEndPr/>
    <w:sdtContent>
      <w:p w14:paraId="372FF3CD" w14:textId="5B3306C0" w:rsidR="00F9171D" w:rsidRDefault="00F9171D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5E970BCA" wp14:editId="625AFB0E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2860" b="27940"/>
                  <wp:wrapNone/>
                  <wp:docPr id="11" name="Double Bracket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4C819B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D46DFEC" w14:textId="77777777" w:rsidR="00F9171D" w:rsidRDefault="00F9171D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5E970BCA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11" o:spid="_x0000_s1053" type="#_x0000_t185" style="position:absolute;left:0;text-align:left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" filled="t" strokecolor="#4c819b" strokeweight="2.25pt">
                  <v:textbox inset=",0,,0">
                    <w:txbxContent>
                      <w:p w14:paraId="5D46DFEC" w14:textId="77777777" w:rsidR="00F9171D" w:rsidRDefault="00F9171D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3AC1FA5" wp14:editId="575E45BD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0" t="0" r="0" b="0"/>
                  <wp:wrapNone/>
                  <wp:docPr id="10" name="Straight Arrow Connector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4C81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1CCDB4FE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0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" strokecolor="#4c819b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90C563" w14:textId="77777777" w:rsidR="0015220C" w:rsidRDefault="0015220C" w:rsidP="00027E7A">
      <w:pPr>
        <w:spacing w:after="0" w:line="240" w:lineRule="auto"/>
      </w:pPr>
      <w:r>
        <w:separator/>
      </w:r>
    </w:p>
  </w:footnote>
  <w:footnote w:type="continuationSeparator" w:id="0">
    <w:p w14:paraId="1B757A57" w14:textId="77777777" w:rsidR="0015220C" w:rsidRDefault="0015220C" w:rsidP="00027E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E5C84"/>
    <w:multiLevelType w:val="hybridMultilevel"/>
    <w:tmpl w:val="1D082724"/>
    <w:lvl w:ilvl="0" w:tplc="E4A2DB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3C54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9236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569C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1E90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AE9D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F415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AEAB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80BC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01402B1"/>
    <w:multiLevelType w:val="hybridMultilevel"/>
    <w:tmpl w:val="F5846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F77C0"/>
    <w:multiLevelType w:val="hybridMultilevel"/>
    <w:tmpl w:val="0A444D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4DD4BA4"/>
    <w:multiLevelType w:val="hybridMultilevel"/>
    <w:tmpl w:val="1F08DD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6B9196D"/>
    <w:multiLevelType w:val="hybridMultilevel"/>
    <w:tmpl w:val="561E2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B3462B"/>
    <w:multiLevelType w:val="hybridMultilevel"/>
    <w:tmpl w:val="7E7020F6"/>
    <w:lvl w:ilvl="0" w:tplc="7A5219BA">
      <w:numFmt w:val="bullet"/>
      <w:lvlText w:val="•"/>
      <w:lvlJc w:val="left"/>
      <w:pPr>
        <w:ind w:left="173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8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33" w:hanging="360"/>
      </w:pPr>
      <w:rPr>
        <w:rFonts w:ascii="Wingdings" w:hAnsi="Wingdings" w:hint="default"/>
      </w:rPr>
    </w:lvl>
  </w:abstractNum>
  <w:abstractNum w:abstractNumId="6" w15:restartNumberingAfterBreak="0">
    <w:nsid w:val="4EF71CAE"/>
    <w:multiLevelType w:val="hybridMultilevel"/>
    <w:tmpl w:val="EEC816C4"/>
    <w:lvl w:ilvl="0" w:tplc="04090001">
      <w:start w:val="1"/>
      <w:numFmt w:val="bullet"/>
      <w:lvlText w:val=""/>
      <w:lvlJc w:val="left"/>
      <w:pPr>
        <w:ind w:left="5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7" w15:restartNumberingAfterBreak="0">
    <w:nsid w:val="56A00C3F"/>
    <w:multiLevelType w:val="hybridMultilevel"/>
    <w:tmpl w:val="056C5C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7B74DC8"/>
    <w:multiLevelType w:val="hybridMultilevel"/>
    <w:tmpl w:val="C61A5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C53926"/>
    <w:multiLevelType w:val="hybridMultilevel"/>
    <w:tmpl w:val="66D0B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4C6253"/>
    <w:multiLevelType w:val="hybridMultilevel"/>
    <w:tmpl w:val="BA2A64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1702AEF"/>
    <w:multiLevelType w:val="hybridMultilevel"/>
    <w:tmpl w:val="860606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3"/>
  </w:num>
  <w:num w:numId="4">
    <w:abstractNumId w:val="11"/>
  </w:num>
  <w:num w:numId="5">
    <w:abstractNumId w:val="7"/>
  </w:num>
  <w:num w:numId="6">
    <w:abstractNumId w:val="8"/>
  </w:num>
  <w:num w:numId="7">
    <w:abstractNumId w:val="9"/>
  </w:num>
  <w:num w:numId="8">
    <w:abstractNumId w:val="6"/>
  </w:num>
  <w:num w:numId="9">
    <w:abstractNumId w:val="5"/>
  </w:num>
  <w:num w:numId="10">
    <w:abstractNumId w:val="0"/>
  </w:num>
  <w:num w:numId="11">
    <w:abstractNumId w:val="1"/>
  </w:num>
  <w:num w:numId="12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Kathy Adams">
    <w15:presenceInfo w15:providerId="Windows Live" w15:userId="68dfc80eb74dcc8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223"/>
    <w:rsid w:val="00001175"/>
    <w:rsid w:val="00015F80"/>
    <w:rsid w:val="00027E7A"/>
    <w:rsid w:val="00053FE3"/>
    <w:rsid w:val="000B2AAD"/>
    <w:rsid w:val="000B40C5"/>
    <w:rsid w:val="000F55F9"/>
    <w:rsid w:val="000F5867"/>
    <w:rsid w:val="00111164"/>
    <w:rsid w:val="0015220C"/>
    <w:rsid w:val="0016310B"/>
    <w:rsid w:val="001662A4"/>
    <w:rsid w:val="0018532B"/>
    <w:rsid w:val="001864B7"/>
    <w:rsid w:val="00194E70"/>
    <w:rsid w:val="001C2532"/>
    <w:rsid w:val="001E7360"/>
    <w:rsid w:val="001F5604"/>
    <w:rsid w:val="00220DCB"/>
    <w:rsid w:val="00222477"/>
    <w:rsid w:val="00254956"/>
    <w:rsid w:val="002763C4"/>
    <w:rsid w:val="00283F53"/>
    <w:rsid w:val="00290CB4"/>
    <w:rsid w:val="002F132A"/>
    <w:rsid w:val="002F192F"/>
    <w:rsid w:val="00317D88"/>
    <w:rsid w:val="003201F7"/>
    <w:rsid w:val="00332851"/>
    <w:rsid w:val="0034512A"/>
    <w:rsid w:val="00351797"/>
    <w:rsid w:val="00383162"/>
    <w:rsid w:val="003867AE"/>
    <w:rsid w:val="003F1C73"/>
    <w:rsid w:val="00415280"/>
    <w:rsid w:val="004211FC"/>
    <w:rsid w:val="00421C4D"/>
    <w:rsid w:val="0042778D"/>
    <w:rsid w:val="004331C5"/>
    <w:rsid w:val="00437D2F"/>
    <w:rsid w:val="00490CDD"/>
    <w:rsid w:val="0049369F"/>
    <w:rsid w:val="004A22A9"/>
    <w:rsid w:val="004B0C1D"/>
    <w:rsid w:val="004B7E27"/>
    <w:rsid w:val="004D1FC5"/>
    <w:rsid w:val="00521495"/>
    <w:rsid w:val="00526044"/>
    <w:rsid w:val="00527488"/>
    <w:rsid w:val="005357C2"/>
    <w:rsid w:val="0054539B"/>
    <w:rsid w:val="005461AE"/>
    <w:rsid w:val="005545EB"/>
    <w:rsid w:val="005549DD"/>
    <w:rsid w:val="0055697A"/>
    <w:rsid w:val="00567DDE"/>
    <w:rsid w:val="005777D9"/>
    <w:rsid w:val="005966B0"/>
    <w:rsid w:val="005A0E26"/>
    <w:rsid w:val="005A2726"/>
    <w:rsid w:val="005B42C4"/>
    <w:rsid w:val="005C0224"/>
    <w:rsid w:val="005C5FA8"/>
    <w:rsid w:val="005E025D"/>
    <w:rsid w:val="00622F25"/>
    <w:rsid w:val="00643FE3"/>
    <w:rsid w:val="00674E85"/>
    <w:rsid w:val="006C45E6"/>
    <w:rsid w:val="006E4B3D"/>
    <w:rsid w:val="00730A38"/>
    <w:rsid w:val="00733BBD"/>
    <w:rsid w:val="00742149"/>
    <w:rsid w:val="007816A1"/>
    <w:rsid w:val="00792D94"/>
    <w:rsid w:val="00792E90"/>
    <w:rsid w:val="007E5F77"/>
    <w:rsid w:val="00832A11"/>
    <w:rsid w:val="0084798E"/>
    <w:rsid w:val="00855767"/>
    <w:rsid w:val="00875457"/>
    <w:rsid w:val="00881BFD"/>
    <w:rsid w:val="00883429"/>
    <w:rsid w:val="00887347"/>
    <w:rsid w:val="00892FE2"/>
    <w:rsid w:val="008D2BB5"/>
    <w:rsid w:val="008E077F"/>
    <w:rsid w:val="008E4540"/>
    <w:rsid w:val="008F1677"/>
    <w:rsid w:val="008F3223"/>
    <w:rsid w:val="008F6E09"/>
    <w:rsid w:val="008F7803"/>
    <w:rsid w:val="0090527D"/>
    <w:rsid w:val="00912E5F"/>
    <w:rsid w:val="00913461"/>
    <w:rsid w:val="00934B43"/>
    <w:rsid w:val="00936148"/>
    <w:rsid w:val="0094535F"/>
    <w:rsid w:val="00971626"/>
    <w:rsid w:val="00975E9D"/>
    <w:rsid w:val="009762EF"/>
    <w:rsid w:val="009778B3"/>
    <w:rsid w:val="009D5038"/>
    <w:rsid w:val="009E27C1"/>
    <w:rsid w:val="009F610E"/>
    <w:rsid w:val="00A165A8"/>
    <w:rsid w:val="00A21ECD"/>
    <w:rsid w:val="00A22116"/>
    <w:rsid w:val="00A302C8"/>
    <w:rsid w:val="00A356C5"/>
    <w:rsid w:val="00A35CC8"/>
    <w:rsid w:val="00A95528"/>
    <w:rsid w:val="00AB001C"/>
    <w:rsid w:val="00AC03AB"/>
    <w:rsid w:val="00AD7330"/>
    <w:rsid w:val="00B213AF"/>
    <w:rsid w:val="00B61938"/>
    <w:rsid w:val="00B846E1"/>
    <w:rsid w:val="00B90781"/>
    <w:rsid w:val="00BA31CF"/>
    <w:rsid w:val="00BA4517"/>
    <w:rsid w:val="00BB10F3"/>
    <w:rsid w:val="00BE3FFB"/>
    <w:rsid w:val="00BE4276"/>
    <w:rsid w:val="00C055B2"/>
    <w:rsid w:val="00C06D48"/>
    <w:rsid w:val="00C23044"/>
    <w:rsid w:val="00C3164B"/>
    <w:rsid w:val="00C4369F"/>
    <w:rsid w:val="00C86EE6"/>
    <w:rsid w:val="00CC03AF"/>
    <w:rsid w:val="00CC4A95"/>
    <w:rsid w:val="00CD5C04"/>
    <w:rsid w:val="00CD6FD4"/>
    <w:rsid w:val="00CE7D09"/>
    <w:rsid w:val="00D41496"/>
    <w:rsid w:val="00D42136"/>
    <w:rsid w:val="00D618EC"/>
    <w:rsid w:val="00D660E2"/>
    <w:rsid w:val="00D80F48"/>
    <w:rsid w:val="00D902D8"/>
    <w:rsid w:val="00DA289B"/>
    <w:rsid w:val="00DC0DDE"/>
    <w:rsid w:val="00DD5991"/>
    <w:rsid w:val="00E35A2D"/>
    <w:rsid w:val="00E419EF"/>
    <w:rsid w:val="00E50322"/>
    <w:rsid w:val="00E64915"/>
    <w:rsid w:val="00EA6337"/>
    <w:rsid w:val="00EB6EE0"/>
    <w:rsid w:val="00EC6D38"/>
    <w:rsid w:val="00EE187D"/>
    <w:rsid w:val="00EE76C7"/>
    <w:rsid w:val="00EF0422"/>
    <w:rsid w:val="00F011EB"/>
    <w:rsid w:val="00F01B6E"/>
    <w:rsid w:val="00F50166"/>
    <w:rsid w:val="00F9171D"/>
    <w:rsid w:val="00F95AFB"/>
    <w:rsid w:val="00FA1B2C"/>
    <w:rsid w:val="00FA64A2"/>
    <w:rsid w:val="00FC0072"/>
    <w:rsid w:val="00FD0347"/>
    <w:rsid w:val="00FF4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39AEB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7E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E7A"/>
  </w:style>
  <w:style w:type="paragraph" w:styleId="Footer">
    <w:name w:val="footer"/>
    <w:basedOn w:val="Normal"/>
    <w:link w:val="FooterChar"/>
    <w:uiPriority w:val="99"/>
    <w:unhideWhenUsed/>
    <w:rsid w:val="00027E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E7A"/>
  </w:style>
  <w:style w:type="paragraph" w:styleId="NoSpacing">
    <w:name w:val="No Spacing"/>
    <w:link w:val="NoSpacingChar"/>
    <w:uiPriority w:val="1"/>
    <w:qFormat/>
    <w:rsid w:val="00F9171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9171D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0D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DC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C4A9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B2AAD"/>
    <w:rPr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0B2AA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yperlink1">
    <w:name w:val="Hyperlink1"/>
    <w:basedOn w:val="DefaultParagraphFont"/>
    <w:uiPriority w:val="99"/>
    <w:unhideWhenUsed/>
    <w:rsid w:val="000B2AAD"/>
    <w:rPr>
      <w:color w:val="0000FF"/>
      <w:u w:val="single"/>
    </w:rPr>
  </w:style>
  <w:style w:type="character" w:styleId="Hyperlink">
    <w:name w:val="Hyperlink"/>
    <w:basedOn w:val="DefaultParagraphFont"/>
    <w:uiPriority w:val="99"/>
    <w:unhideWhenUsed/>
    <w:rsid w:val="000B2A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0DD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C0DDE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5545EB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792E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2E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2E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2E9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39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115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8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1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5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2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70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8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69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8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9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8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00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9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4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1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ustainableremediation.org" TargetMode="External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witter.com/SR_Forum" TargetMode="External"/><Relationship Id="rId18" Type="http://schemas.openxmlformats.org/officeDocument/2006/relationships/comments" Target="comments.xml"/><Relationship Id="rId26" Type="http://schemas.openxmlformats.org/officeDocument/2006/relationships/diagramData" Target="diagrams/data1.xml"/><Relationship Id="rId39" Type="http://schemas.openxmlformats.org/officeDocument/2006/relationships/theme" Target="theme/theme1.xml"/><Relationship Id="rId21" Type="http://schemas.microsoft.com/office/2018/08/relationships/commentsExtensible" Target="commentsExtensible.xml"/><Relationship Id="rId34" Type="http://schemas.openxmlformats.org/officeDocument/2006/relationships/hyperlink" Target="https://www.youtube.com/watch?v=t0H3A5ZRDZo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hyperlink" Target="https://www.youtube.com/watch?v=t0H3A5ZRDZo" TargetMode="External"/><Relationship Id="rId38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microsoft.com/office/2016/09/relationships/commentsIds" Target="commentsIds.xml"/><Relationship Id="rId29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channel/UC6DUyfCOiRJuhgZoI_GgNGw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0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sustainable-remediation-forum" TargetMode="External"/><Relationship Id="rId23" Type="http://schemas.openxmlformats.org/officeDocument/2006/relationships/image" Target="media/image6.png"/><Relationship Id="rId28" Type="http://schemas.openxmlformats.org/officeDocument/2006/relationships/diagramQuickStyle" Target="diagrams/quickStyle1.xml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microsoft.com/office/2011/relationships/commentsExtended" Target="commentsExtended.xml"/><Relationship Id="rId31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5.png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Relationship Id="rId35" Type="http://schemas.openxmlformats.org/officeDocument/2006/relationships/image" Target="media/image11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9A0E42D-D3A7-4CE4-A0D1-FAD0C78191D7}" type="doc">
      <dgm:prSet loTypeId="urn:microsoft.com/office/officeart/2005/8/layout/rings+Icon" loCatId="officeonline" qsTypeId="urn:microsoft.com/office/officeart/2005/8/quickstyle/3d3" qsCatId="3D" csTypeId="urn:microsoft.com/office/officeart/2005/8/colors/accent1_2" csCatId="accent1" phldr="1"/>
      <dgm:spPr/>
    </dgm:pt>
    <dgm:pt modelId="{CBACB74F-EB86-45B1-AD44-32F5936C2E05}">
      <dgm:prSet phldrT="[Text]" custT="1"/>
      <dgm:spPr>
        <a:solidFill>
          <a:srgbClr val="5DBCC0">
            <a:alpha val="50000"/>
          </a:srgbClr>
        </a:solidFill>
      </dgm:spPr>
      <dgm:t>
        <a:bodyPr/>
        <a:lstStyle/>
        <a:p>
          <a:pPr algn="ctr">
            <a:buFont typeface="Symbol" panose="05050102010706020507" pitchFamily="18" charset="2"/>
            <a:buChar char=""/>
          </a:pPr>
          <a:r>
            <a:rPr lang="en-US" sz="1400" b="1">
              <a:latin typeface="+mn-lt"/>
            </a:rPr>
            <a:t>SOCIAL</a:t>
          </a:r>
        </a:p>
        <a:p>
          <a:pPr algn="ctr">
            <a:buFont typeface="Symbol" panose="05050102010706020507" pitchFamily="18" charset="2"/>
            <a:buChar char=""/>
          </a:pPr>
          <a:r>
            <a:rPr lang="en-US" sz="1200">
              <a:latin typeface="+mn-lt"/>
              <a:sym typeface="Wingdings" panose="05000000000000000000" pitchFamily="2" charset="2"/>
            </a:rPr>
            <a:t> V</a:t>
          </a:r>
          <a:r>
            <a:rPr lang="en-US" sz="1200">
              <a:latin typeface="+mn-lt"/>
            </a:rPr>
            <a:t>iverra imperdiet enim p</a:t>
          </a:r>
          <a:r>
            <a:rPr lang="en-US" sz="1200"/>
            <a:t>ellentesque habitant morbi tristique senectus et netus et malesuada </a:t>
          </a:r>
          <a:endParaRPr lang="en-US" sz="1200">
            <a:latin typeface="+mn-lt"/>
          </a:endParaRPr>
        </a:p>
        <a:p>
          <a:pPr algn="ctr">
            <a:buFont typeface="Symbol" panose="05050102010706020507" pitchFamily="18" charset="2"/>
            <a:buChar char=""/>
          </a:pPr>
          <a:r>
            <a:rPr lang="en-US" sz="1200">
              <a:latin typeface="+mn-lt"/>
              <a:sym typeface="Wingdings" panose="05000000000000000000" pitchFamily="2" charset="2"/>
            </a:rPr>
            <a:t> Maecenas porttitor congue massa fusce posuere, magna sed </a:t>
          </a:r>
        </a:p>
      </dgm:t>
    </dgm:pt>
    <dgm:pt modelId="{4F0DEDBE-C604-42DA-A453-46AB986650F7}" type="parTrans" cxnId="{A02259FE-BD7F-4661-8BD3-D25CCEE98DA1}">
      <dgm:prSet/>
      <dgm:spPr/>
      <dgm:t>
        <a:bodyPr/>
        <a:lstStyle/>
        <a:p>
          <a:pPr algn="ctr"/>
          <a:endParaRPr lang="en-US" sz="1200">
            <a:latin typeface="+mn-lt"/>
          </a:endParaRPr>
        </a:p>
      </dgm:t>
    </dgm:pt>
    <dgm:pt modelId="{C3B824FE-11CF-496F-8AE9-4D7E5F027EBC}" type="sibTrans" cxnId="{A02259FE-BD7F-4661-8BD3-D25CCEE98DA1}">
      <dgm:prSet/>
      <dgm:spPr/>
      <dgm:t>
        <a:bodyPr/>
        <a:lstStyle/>
        <a:p>
          <a:pPr algn="ctr"/>
          <a:endParaRPr lang="en-US" sz="1200">
            <a:latin typeface="+mn-lt"/>
          </a:endParaRPr>
        </a:p>
      </dgm:t>
    </dgm:pt>
    <dgm:pt modelId="{9DEE3A5F-D275-47F2-9A63-EC7EB56FF3CD}">
      <dgm:prSet phldrT="[Text]" custT="1"/>
      <dgm:spPr>
        <a:solidFill>
          <a:srgbClr val="5DBCC0">
            <a:alpha val="50000"/>
          </a:srgbClr>
        </a:solidFill>
      </dgm:spPr>
      <dgm:t>
        <a:bodyPr anchor="t" anchorCtr="0"/>
        <a:lstStyle/>
        <a:p>
          <a:pPr algn="ctr">
            <a:buFont typeface="Symbol" panose="05050102010706020507" pitchFamily="18" charset="2"/>
            <a:buChar char=""/>
          </a:pPr>
          <a:r>
            <a:rPr lang="en-US" sz="1400" b="1">
              <a:latin typeface="+mn-lt"/>
            </a:rPr>
            <a:t>ENVIRONMENT</a:t>
          </a:r>
        </a:p>
        <a:p>
          <a:pPr algn="ctr">
            <a:buFont typeface="Symbol" panose="05050102010706020507" pitchFamily="18" charset="2"/>
            <a:buChar char=""/>
          </a:pPr>
          <a:r>
            <a:rPr lang="en-US" sz="1200">
              <a:latin typeface="+mn-lt"/>
              <a:sym typeface="Wingdings" panose="05000000000000000000" pitchFamily="2" charset="2"/>
            </a:rPr>
            <a:t> V</a:t>
          </a:r>
          <a:r>
            <a:rPr lang="en-US" sz="1200">
              <a:latin typeface="+mn-lt"/>
            </a:rPr>
            <a:t>iverra imperdiet enim p</a:t>
          </a:r>
          <a:r>
            <a:rPr lang="en-US" sz="1200"/>
            <a:t>ellentesque habitant morbi tristique senectus et netus et malesuada </a:t>
          </a:r>
          <a:endParaRPr lang="en-US" sz="1200">
            <a:latin typeface="+mn-lt"/>
          </a:endParaRPr>
        </a:p>
        <a:p>
          <a:pPr algn="ctr">
            <a:buFont typeface="Symbol" panose="05050102010706020507" pitchFamily="18" charset="2"/>
            <a:buChar char=""/>
          </a:pPr>
          <a:r>
            <a:rPr lang="en-US" sz="1200">
              <a:latin typeface="+mn-lt"/>
              <a:sym typeface="Wingdings" panose="05000000000000000000" pitchFamily="2" charset="2"/>
            </a:rPr>
            <a:t> Maecenas porttitor congue massa fusce posuere, magna sed </a:t>
          </a:r>
          <a:endParaRPr lang="en-US" sz="1200">
            <a:latin typeface="+mn-lt"/>
          </a:endParaRPr>
        </a:p>
      </dgm:t>
    </dgm:pt>
    <dgm:pt modelId="{3E05E4FA-5711-45A3-8B34-CDF3424760E8}" type="parTrans" cxnId="{940DE20A-1BB2-4111-A7ED-B40E16C06E0C}">
      <dgm:prSet/>
      <dgm:spPr/>
      <dgm:t>
        <a:bodyPr/>
        <a:lstStyle/>
        <a:p>
          <a:pPr algn="ctr"/>
          <a:endParaRPr lang="en-US" sz="1200">
            <a:latin typeface="+mn-lt"/>
          </a:endParaRPr>
        </a:p>
      </dgm:t>
    </dgm:pt>
    <dgm:pt modelId="{012FECA2-BCB8-438F-975B-BF06B45D7E83}" type="sibTrans" cxnId="{940DE20A-1BB2-4111-A7ED-B40E16C06E0C}">
      <dgm:prSet/>
      <dgm:spPr/>
      <dgm:t>
        <a:bodyPr/>
        <a:lstStyle/>
        <a:p>
          <a:pPr algn="ctr"/>
          <a:endParaRPr lang="en-US" sz="1200">
            <a:latin typeface="+mn-lt"/>
          </a:endParaRPr>
        </a:p>
      </dgm:t>
    </dgm:pt>
    <dgm:pt modelId="{415F6CC0-9648-4890-AAF3-E19B5A39EAEC}">
      <dgm:prSet phldrT="[Text]" custT="1"/>
      <dgm:spPr>
        <a:solidFill>
          <a:srgbClr val="5DBCC0">
            <a:alpha val="50000"/>
          </a:srgbClr>
        </a:solidFill>
      </dgm:spPr>
      <dgm:t>
        <a:bodyPr/>
        <a:lstStyle/>
        <a:p>
          <a:pPr algn="ctr">
            <a:buFont typeface="Symbol" panose="05050102010706020507" pitchFamily="18" charset="2"/>
            <a:buChar char=""/>
          </a:pPr>
          <a:r>
            <a:rPr lang="en-US" sz="1400" b="1">
              <a:latin typeface="+mn-lt"/>
            </a:rPr>
            <a:t>ECONOMIC</a:t>
          </a:r>
        </a:p>
        <a:p>
          <a:pPr algn="ctr">
            <a:buFont typeface="Symbol" panose="05050102010706020507" pitchFamily="18" charset="2"/>
            <a:buChar char=""/>
          </a:pPr>
          <a:r>
            <a:rPr lang="en-US" sz="1200">
              <a:latin typeface="+mn-lt"/>
              <a:sym typeface="Wingdings" panose="05000000000000000000" pitchFamily="2" charset="2"/>
            </a:rPr>
            <a:t> V</a:t>
          </a:r>
          <a:r>
            <a:rPr lang="en-US" sz="1200">
              <a:latin typeface="+mn-lt"/>
            </a:rPr>
            <a:t>iverra imperdiet enim p</a:t>
          </a:r>
          <a:r>
            <a:rPr lang="en-US" sz="1200"/>
            <a:t>ellentesque habitant morbi tristique senectus et netus et malesuada </a:t>
          </a:r>
          <a:endParaRPr lang="en-US" sz="1200">
            <a:latin typeface="+mn-lt"/>
          </a:endParaRPr>
        </a:p>
        <a:p>
          <a:pPr algn="ctr">
            <a:buFont typeface="Symbol" panose="05050102010706020507" pitchFamily="18" charset="2"/>
            <a:buChar char=""/>
          </a:pPr>
          <a:r>
            <a:rPr lang="en-US" sz="1200">
              <a:latin typeface="+mn-lt"/>
              <a:sym typeface="Wingdings" panose="05000000000000000000" pitchFamily="2" charset="2"/>
            </a:rPr>
            <a:t> Maecenas porttitor congue massa fusce posuere, magna sed </a:t>
          </a:r>
          <a:endParaRPr lang="en-US" sz="1200">
            <a:latin typeface="+mn-lt"/>
          </a:endParaRPr>
        </a:p>
      </dgm:t>
    </dgm:pt>
    <dgm:pt modelId="{198600DA-F396-4259-895F-638A63BE426F}" type="parTrans" cxnId="{5126E027-CAF4-4461-8412-4F37DA6974F4}">
      <dgm:prSet/>
      <dgm:spPr/>
      <dgm:t>
        <a:bodyPr/>
        <a:lstStyle/>
        <a:p>
          <a:pPr algn="ctr"/>
          <a:endParaRPr lang="en-US" sz="1200">
            <a:latin typeface="+mn-lt"/>
          </a:endParaRPr>
        </a:p>
      </dgm:t>
    </dgm:pt>
    <dgm:pt modelId="{EA2E83A6-B2D6-4E94-972C-CEFBDE23F544}" type="sibTrans" cxnId="{5126E027-CAF4-4461-8412-4F37DA6974F4}">
      <dgm:prSet/>
      <dgm:spPr/>
      <dgm:t>
        <a:bodyPr/>
        <a:lstStyle/>
        <a:p>
          <a:pPr algn="ctr"/>
          <a:endParaRPr lang="en-US" sz="1200">
            <a:latin typeface="+mn-lt"/>
          </a:endParaRPr>
        </a:p>
      </dgm:t>
    </dgm:pt>
    <dgm:pt modelId="{99D4E262-67EB-45D8-9FB5-C1E1017D729C}" type="pres">
      <dgm:prSet presAssocID="{89A0E42D-D3A7-4CE4-A0D1-FAD0C78191D7}" presName="Name0" presStyleCnt="0">
        <dgm:presLayoutVars>
          <dgm:chMax val="7"/>
          <dgm:dir/>
          <dgm:resizeHandles val="exact"/>
        </dgm:presLayoutVars>
      </dgm:prSet>
      <dgm:spPr/>
    </dgm:pt>
    <dgm:pt modelId="{36756129-81EE-490E-B3F0-95F50410A87D}" type="pres">
      <dgm:prSet presAssocID="{89A0E42D-D3A7-4CE4-A0D1-FAD0C78191D7}" presName="ellipse1" presStyleLbl="vennNode1" presStyleIdx="0" presStyleCnt="3" custScaleX="107651" custScaleY="107651" custLinFactNeighborY="66617">
        <dgm:presLayoutVars>
          <dgm:bulletEnabled val="1"/>
        </dgm:presLayoutVars>
      </dgm:prSet>
      <dgm:spPr/>
    </dgm:pt>
    <dgm:pt modelId="{C3FCE321-7156-4A31-995F-BE329BF97BDA}" type="pres">
      <dgm:prSet presAssocID="{89A0E42D-D3A7-4CE4-A0D1-FAD0C78191D7}" presName="ellipse2" presStyleLbl="vennNode1" presStyleIdx="1" presStyleCnt="3" custScaleX="107651" custScaleY="107651" custLinFactNeighborX="-2026" custLinFactNeighborY="-66617">
        <dgm:presLayoutVars>
          <dgm:bulletEnabled val="1"/>
        </dgm:presLayoutVars>
      </dgm:prSet>
      <dgm:spPr/>
    </dgm:pt>
    <dgm:pt modelId="{50F22CB5-9096-4C08-8514-D6D30779A9AC}" type="pres">
      <dgm:prSet presAssocID="{89A0E42D-D3A7-4CE4-A0D1-FAD0C78191D7}" presName="ellipse3" presStyleLbl="vennNode1" presStyleIdx="2" presStyleCnt="3" custScaleX="107651" custScaleY="107651" custLinFactNeighborX="-1657" custLinFactNeighborY="66279">
        <dgm:presLayoutVars>
          <dgm:bulletEnabled val="1"/>
        </dgm:presLayoutVars>
      </dgm:prSet>
      <dgm:spPr/>
    </dgm:pt>
  </dgm:ptLst>
  <dgm:cxnLst>
    <dgm:cxn modelId="{940DE20A-1BB2-4111-A7ED-B40E16C06E0C}" srcId="{89A0E42D-D3A7-4CE4-A0D1-FAD0C78191D7}" destId="{9DEE3A5F-D275-47F2-9A63-EC7EB56FF3CD}" srcOrd="1" destOrd="0" parTransId="{3E05E4FA-5711-45A3-8B34-CDF3424760E8}" sibTransId="{012FECA2-BCB8-438F-975B-BF06B45D7E83}"/>
    <dgm:cxn modelId="{32087A20-44FD-4963-82B9-C673CC9837A0}" type="presOf" srcId="{415F6CC0-9648-4890-AAF3-E19B5A39EAEC}" destId="{50F22CB5-9096-4C08-8514-D6D30779A9AC}" srcOrd="0" destOrd="0" presId="urn:microsoft.com/office/officeart/2005/8/layout/rings+Icon"/>
    <dgm:cxn modelId="{5126E027-CAF4-4461-8412-4F37DA6974F4}" srcId="{89A0E42D-D3A7-4CE4-A0D1-FAD0C78191D7}" destId="{415F6CC0-9648-4890-AAF3-E19B5A39EAEC}" srcOrd="2" destOrd="0" parTransId="{198600DA-F396-4259-895F-638A63BE426F}" sibTransId="{EA2E83A6-B2D6-4E94-972C-CEFBDE23F544}"/>
    <dgm:cxn modelId="{87E57EB6-8805-4A0F-9517-BDEAAD241009}" type="presOf" srcId="{9DEE3A5F-D275-47F2-9A63-EC7EB56FF3CD}" destId="{C3FCE321-7156-4A31-995F-BE329BF97BDA}" srcOrd="0" destOrd="0" presId="urn:microsoft.com/office/officeart/2005/8/layout/rings+Icon"/>
    <dgm:cxn modelId="{6C0D46CF-17D8-46B9-93B3-8B2F467E4334}" type="presOf" srcId="{89A0E42D-D3A7-4CE4-A0D1-FAD0C78191D7}" destId="{99D4E262-67EB-45D8-9FB5-C1E1017D729C}" srcOrd="0" destOrd="0" presId="urn:microsoft.com/office/officeart/2005/8/layout/rings+Icon"/>
    <dgm:cxn modelId="{24253DEA-F9CC-4FEB-BBC3-95163FF9842E}" type="presOf" srcId="{CBACB74F-EB86-45B1-AD44-32F5936C2E05}" destId="{36756129-81EE-490E-B3F0-95F50410A87D}" srcOrd="0" destOrd="0" presId="urn:microsoft.com/office/officeart/2005/8/layout/rings+Icon"/>
    <dgm:cxn modelId="{A02259FE-BD7F-4661-8BD3-D25CCEE98DA1}" srcId="{89A0E42D-D3A7-4CE4-A0D1-FAD0C78191D7}" destId="{CBACB74F-EB86-45B1-AD44-32F5936C2E05}" srcOrd="0" destOrd="0" parTransId="{4F0DEDBE-C604-42DA-A453-46AB986650F7}" sibTransId="{C3B824FE-11CF-496F-8AE9-4D7E5F027EBC}"/>
    <dgm:cxn modelId="{1FC4D73F-60D2-49D5-A96A-7FDDF233F576}" type="presParOf" srcId="{99D4E262-67EB-45D8-9FB5-C1E1017D729C}" destId="{36756129-81EE-490E-B3F0-95F50410A87D}" srcOrd="0" destOrd="0" presId="urn:microsoft.com/office/officeart/2005/8/layout/rings+Icon"/>
    <dgm:cxn modelId="{A5550AD8-AFF3-4A91-A17F-80846EC92D76}" type="presParOf" srcId="{99D4E262-67EB-45D8-9FB5-C1E1017D729C}" destId="{C3FCE321-7156-4A31-995F-BE329BF97BDA}" srcOrd="1" destOrd="0" presId="urn:microsoft.com/office/officeart/2005/8/layout/rings+Icon"/>
    <dgm:cxn modelId="{7C90AFDD-1F2B-49BC-ABB1-190AB115B9DE}" type="presParOf" srcId="{99D4E262-67EB-45D8-9FB5-C1E1017D729C}" destId="{50F22CB5-9096-4C08-8514-D6D30779A9AC}" srcOrd="2" destOrd="0" presId="urn:microsoft.com/office/officeart/2005/8/layout/rings+Icon"/>
  </dgm:cxnLst>
  <dgm:bg>
    <a:effectLst/>
  </dgm:bg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6756129-81EE-490E-B3F0-95F50410A87D}">
      <dsp:nvSpPr>
        <dsp:cNvPr id="0" name=""/>
        <dsp:cNvSpPr/>
      </dsp:nvSpPr>
      <dsp:spPr>
        <a:xfrm>
          <a:off x="-107941" y="1920316"/>
          <a:ext cx="3037500" cy="3037456"/>
        </a:xfrm>
        <a:prstGeom prst="ellipse">
          <a:avLst/>
        </a:prstGeom>
        <a:solidFill>
          <a:srgbClr val="5DBCC0">
            <a:alpha val="5000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US" sz="1400" b="1" kern="1200">
              <a:latin typeface="+mn-lt"/>
            </a:rPr>
            <a:t>SOCIAL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US" sz="1200" kern="1200">
              <a:latin typeface="+mn-lt"/>
              <a:sym typeface="Wingdings" panose="05000000000000000000" pitchFamily="2" charset="2"/>
            </a:rPr>
            <a:t> V</a:t>
          </a:r>
          <a:r>
            <a:rPr lang="en-US" sz="1200" kern="1200">
              <a:latin typeface="+mn-lt"/>
            </a:rPr>
            <a:t>iverra imperdiet enim p</a:t>
          </a:r>
          <a:r>
            <a:rPr lang="en-US" sz="1200" kern="1200"/>
            <a:t>ellentesque habitant morbi tristique senectus et netus et malesuada </a:t>
          </a:r>
          <a:endParaRPr lang="en-US" sz="1200" kern="1200">
            <a:latin typeface="+mn-lt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US" sz="1200" kern="1200">
              <a:latin typeface="+mn-lt"/>
              <a:sym typeface="Wingdings" panose="05000000000000000000" pitchFamily="2" charset="2"/>
            </a:rPr>
            <a:t> Maecenas porttitor congue massa fusce posuere, magna sed </a:t>
          </a:r>
        </a:p>
      </dsp:txBody>
      <dsp:txXfrm>
        <a:off x="336891" y="2365141"/>
        <a:ext cx="2147836" cy="2147806"/>
      </dsp:txXfrm>
    </dsp:sp>
    <dsp:sp modelId="{C3FCE321-7156-4A31-995F-BE329BF97BDA}">
      <dsp:nvSpPr>
        <dsp:cNvPr id="0" name=""/>
        <dsp:cNvSpPr/>
      </dsp:nvSpPr>
      <dsp:spPr>
        <a:xfrm>
          <a:off x="1287204" y="42851"/>
          <a:ext cx="3037500" cy="3037456"/>
        </a:xfrm>
        <a:prstGeom prst="ellipse">
          <a:avLst/>
        </a:prstGeom>
        <a:solidFill>
          <a:srgbClr val="5DBCC0">
            <a:alpha val="5000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US" sz="1400" b="1" kern="1200">
              <a:latin typeface="+mn-lt"/>
            </a:rPr>
            <a:t>ENVIRONMENT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US" sz="1200" kern="1200">
              <a:latin typeface="+mn-lt"/>
              <a:sym typeface="Wingdings" panose="05000000000000000000" pitchFamily="2" charset="2"/>
            </a:rPr>
            <a:t> V</a:t>
          </a:r>
          <a:r>
            <a:rPr lang="en-US" sz="1200" kern="1200">
              <a:latin typeface="+mn-lt"/>
            </a:rPr>
            <a:t>iverra imperdiet enim p</a:t>
          </a:r>
          <a:r>
            <a:rPr lang="en-US" sz="1200" kern="1200"/>
            <a:t>ellentesque habitant morbi tristique senectus et netus et malesuada </a:t>
          </a:r>
          <a:endParaRPr lang="en-US" sz="1200" kern="1200">
            <a:latin typeface="+mn-lt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US" sz="1200" kern="1200">
              <a:latin typeface="+mn-lt"/>
              <a:sym typeface="Wingdings" panose="05000000000000000000" pitchFamily="2" charset="2"/>
            </a:rPr>
            <a:t> Maecenas porttitor congue massa fusce posuere, magna sed </a:t>
          </a:r>
          <a:endParaRPr lang="en-US" sz="1200" kern="1200">
            <a:latin typeface="+mn-lt"/>
          </a:endParaRPr>
        </a:p>
      </dsp:txBody>
      <dsp:txXfrm>
        <a:off x="1732036" y="487676"/>
        <a:ext cx="2147836" cy="2147806"/>
      </dsp:txXfrm>
    </dsp:sp>
    <dsp:sp modelId="{50F22CB5-9096-4C08-8514-D6D30779A9AC}">
      <dsp:nvSpPr>
        <dsp:cNvPr id="0" name=""/>
        <dsp:cNvSpPr/>
      </dsp:nvSpPr>
      <dsp:spPr>
        <a:xfrm>
          <a:off x="2748211" y="1910779"/>
          <a:ext cx="3037500" cy="3037456"/>
        </a:xfrm>
        <a:prstGeom prst="ellipse">
          <a:avLst/>
        </a:prstGeom>
        <a:solidFill>
          <a:srgbClr val="5DBCC0">
            <a:alpha val="5000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US" sz="1400" b="1" kern="1200">
              <a:latin typeface="+mn-lt"/>
            </a:rPr>
            <a:t>ECONOMIC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US" sz="1200" kern="1200">
              <a:latin typeface="+mn-lt"/>
              <a:sym typeface="Wingdings" panose="05000000000000000000" pitchFamily="2" charset="2"/>
            </a:rPr>
            <a:t> V</a:t>
          </a:r>
          <a:r>
            <a:rPr lang="en-US" sz="1200" kern="1200">
              <a:latin typeface="+mn-lt"/>
            </a:rPr>
            <a:t>iverra imperdiet enim p</a:t>
          </a:r>
          <a:r>
            <a:rPr lang="en-US" sz="1200" kern="1200"/>
            <a:t>ellentesque habitant morbi tristique senectus et netus et malesuada </a:t>
          </a:r>
          <a:endParaRPr lang="en-US" sz="1200" kern="1200">
            <a:latin typeface="+mn-lt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en-US" sz="1200" kern="1200">
              <a:latin typeface="+mn-lt"/>
              <a:sym typeface="Wingdings" panose="05000000000000000000" pitchFamily="2" charset="2"/>
            </a:rPr>
            <a:t> Maecenas porttitor congue massa fusce posuere, magna sed </a:t>
          </a:r>
          <a:endParaRPr lang="en-US" sz="1200" kern="1200">
            <a:latin typeface="+mn-lt"/>
          </a:endParaRPr>
        </a:p>
      </dsp:txBody>
      <dsp:txXfrm>
        <a:off x="3193043" y="2355604"/>
        <a:ext cx="2147836" cy="21478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ings+Icon">
  <dgm:title val="Interconnected Rings"/>
  <dgm:desc val="Use to show overlapping or interconnected ideas or concepts. The first seven lines of Level 1 text correspond with a circle. Unused text does not appear, but remains available if you switch layouts.  "/>
  <dgm:catLst>
    <dgm:cat type="relationship" pri="32000"/>
    <dgm:cat type="officeonline" pri="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0"/>
        <dgm:pt modelId="20"/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/>
        <dgm:pt modelId="20"/>
        <dgm:pt modelId="30"/>
        <dgm:pt modelId="40"/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2" destOrd="0"/>
      </dgm:cxnLst>
      <dgm:bg/>
      <dgm:whole/>
    </dgm:dataModel>
  </dgm:clrData>
  <dgm:layoutNode name="Name0">
    <dgm:varLst>
      <dgm:chMax val="7"/>
      <dgm:dir/>
      <dgm:resizeHandles val="exact"/>
    </dgm:varLst>
    <dgm:choose name="Name1">
      <dgm:if name="Name2" axis="ch" ptType="node" func="cnt" op="lt" val="1">
        <dgm:alg type="composite"/>
        <dgm:shape xmlns:r="http://schemas.openxmlformats.org/officeDocument/2006/relationships" r:blip="">
          <dgm:adjLst/>
        </dgm:shape>
        <dgm:presOf/>
        <dgm:constrLst/>
        <dgm:ruleLst/>
      </dgm:if>
      <dgm:if name="Name3" axis="ch" ptType="node" func="cnt" op="equ" val="1">
        <dgm:alg type="composite">
          <dgm:param type="ar" val="1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/>
          <dgm:constr type="h" for="ch" forName="ellipse1" refType="h"/>
        </dgm:constrLst>
      </dgm:if>
      <dgm:if name="Name4" axis="ch" ptType="node" func="cnt" op="equ" val="2">
        <dgm:alg type="composite">
          <dgm:param type="ar" val="0.9086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6602"/>
          <dgm:constr type="h" for="ch" forName="ellipse1" refType="h" fact="0.5999"/>
          <dgm:constr type="l" for="ch" forName="ellipse2" refType="w" fact="0.3398"/>
          <dgm:constr type="t" for="ch" forName="ellipse2" refType="h" fact="0.4001"/>
          <dgm:constr type="w" for="ch" forName="ellipse2" refType="w" fact="0.6602"/>
          <dgm:constr type="h" for="ch" forName="ellipse2" refType="h" fact="0.5999"/>
        </dgm:constrLst>
      </dgm:if>
      <dgm:if name="Name5" axis="ch" ptType="node" func="cnt" op="equ" val="3">
        <dgm:alg type="composite">
          <dgm:param type="ar" val="1.2171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4929"/>
          <dgm:constr type="h" for="ch" forName="ellipse1" refType="h" fact="0.5999"/>
          <dgm:constr type="l" for="ch" forName="ellipse2" refType="w" fact="0.2537"/>
          <dgm:constr type="t" for="ch" forName="ellipse2" refType="h" fact="0.4001"/>
          <dgm:constr type="w" for="ch" forName="ellipse2" refType="w" fact="0.4929"/>
          <dgm:constr type="h" for="ch" forName="ellipse2" refType="h" fact="0.5999"/>
          <dgm:constr type="l" for="ch" forName="ellipse3" refType="w" fact="0.5071"/>
          <dgm:constr type="t" for="ch" forName="ellipse3" refType="h" fact="0"/>
          <dgm:constr type="w" for="ch" forName="ellipse3" refType="w" fact="0.4929"/>
          <dgm:constr type="h" for="ch" forName="ellipse3" refType="h" fact="0.5999"/>
        </dgm:constrLst>
      </dgm:if>
      <dgm:if name="Name6" axis="ch" ptType="node" func="cnt" op="equ" val="4">
        <dgm:alg type="composite">
          <dgm:param type="ar" val="1.5255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3932"/>
          <dgm:constr type="h" for="ch" forName="ellipse1" refType="h" fact="0.5999"/>
          <dgm:constr type="l" for="ch" forName="ellipse2" refType="w" fact="0.2023"/>
          <dgm:constr type="t" for="ch" forName="ellipse2" refType="h" fact="0.4001"/>
          <dgm:constr type="w" for="ch" forName="ellipse2" refType="w" fact="0.3932"/>
          <dgm:constr type="h" for="ch" forName="ellipse2" refType="h" fact="0.5999"/>
          <dgm:constr type="l" for="ch" forName="ellipse3" refType="w" fact="0.4045"/>
          <dgm:constr type="t" for="ch" forName="ellipse3" refType="h" fact="0"/>
          <dgm:constr type="w" for="ch" forName="ellipse3" refType="w" fact="0.3932"/>
          <dgm:constr type="h" for="ch" forName="ellipse3" refType="h" fact="0.5999"/>
          <dgm:constr type="l" for="ch" forName="ellipse4" refType="w" fact="0.6068"/>
          <dgm:constr type="t" for="ch" forName="ellipse4" refType="h" fact="0.4001"/>
          <dgm:constr type="w" for="ch" forName="ellipse4" refType="w" fact="0.3932"/>
          <dgm:constr type="h" for="ch" forName="ellipse4" refType="h" fact="0.5999"/>
        </dgm:constrLst>
      </dgm:if>
      <dgm:if name="Name7" axis="ch" ptType="node" func="cnt" op="equ" val="5">
        <dgm:alg type="composite">
          <dgm:param type="ar" val="1.834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3271"/>
          <dgm:constr type="h" for="ch" forName="ellipse1" refType="h" fact="0.5999"/>
          <dgm:constr type="l" for="ch" forName="ellipse2" refType="w" fact="0.1682"/>
          <dgm:constr type="t" for="ch" forName="ellipse2" refType="h" fact="0.4001"/>
          <dgm:constr type="w" for="ch" forName="ellipse2" refType="w" fact="0.3271"/>
          <dgm:constr type="h" for="ch" forName="ellipse2" refType="h" fact="0.5999"/>
          <dgm:constr type="l" for="ch" forName="ellipse3" refType="w" fact="0.3365"/>
          <dgm:constr type="t" for="ch" forName="ellipse3" refType="h" fact="0"/>
          <dgm:constr type="w" for="ch" forName="ellipse3" refType="w" fact="0.3271"/>
          <dgm:constr type="h" for="ch" forName="ellipse3" refType="h" fact="0.5999"/>
          <dgm:constr type="l" for="ch" forName="ellipse4" refType="w" fact="0.5047"/>
          <dgm:constr type="t" for="ch" forName="ellipse4" refType="h" fact="0.4001"/>
          <dgm:constr type="w" for="ch" forName="ellipse4" refType="w" fact="0.3271"/>
          <dgm:constr type="h" for="ch" forName="ellipse4" refType="h" fact="0.5999"/>
          <dgm:constr type="l" for="ch" forName="ellipse5" refType="w" fact="0.6729"/>
          <dgm:constr type="t" for="ch" forName="ellipse5" refType="h" fact="0"/>
          <dgm:constr type="w" for="ch" forName="ellipse5" refType="w" fact="0.3271"/>
          <dgm:constr type="h" for="ch" forName="ellipse5" refType="h" fact="0.5999"/>
        </dgm:constrLst>
      </dgm:if>
      <dgm:if name="Name8" axis="ch" ptType="node" func="cnt" op="equ" val="6">
        <dgm:alg type="composite">
          <dgm:param type="ar" val="2.1873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278"/>
          <dgm:constr type="h" for="ch" forName="ellipse1" refType="h" fact="0.6081"/>
          <dgm:constr type="l" for="ch" forName="ellipse2" refType="w" fact="0.1444"/>
          <dgm:constr type="t" for="ch" forName="ellipse2" refType="h" fact="0.3919"/>
          <dgm:constr type="w" for="ch" forName="ellipse2" refType="w" fact="0.278"/>
          <dgm:constr type="h" for="ch" forName="ellipse2" refType="h" fact="0.6081"/>
          <dgm:constr type="l" for="ch" forName="ellipse3" refType="w" fact="0.2888"/>
          <dgm:constr type="t" for="ch" forName="ellipse3" refType="h" fact="0"/>
          <dgm:constr type="w" for="ch" forName="ellipse3" refType="w" fact="0.278"/>
          <dgm:constr type="h" for="ch" forName="ellipse3" refType="h" fact="0.6081"/>
          <dgm:constr type="l" for="ch" forName="ellipse4" refType="w" fact="0.4332"/>
          <dgm:constr type="t" for="ch" forName="ellipse4" refType="h" fact="0.3919"/>
          <dgm:constr type="w" for="ch" forName="ellipse4" refType="w" fact="0.278"/>
          <dgm:constr type="h" for="ch" forName="ellipse4" refType="h" fact="0.6081"/>
          <dgm:constr type="l" for="ch" forName="ellipse5" refType="w" fact="0.5776"/>
          <dgm:constr type="t" for="ch" forName="ellipse5" refType="h" fact="0"/>
          <dgm:constr type="w" for="ch" forName="ellipse5" refType="w" fact="0.278"/>
          <dgm:constr type="h" for="ch" forName="ellipse5" refType="h" fact="0.6081"/>
          <dgm:constr type="l" for="ch" forName="ellipse6" refType="w" fact="0.722"/>
          <dgm:constr type="t" for="ch" forName="ellipse6" refType="h" fact="0.3919"/>
          <dgm:constr type="w" for="ch" forName="ellipse6" refType="w" fact="0.278"/>
          <dgm:constr type="h" for="ch" forName="ellipse6" refType="h" fact="0.6081"/>
        </dgm:constrLst>
      </dgm:if>
      <dgm:else name="Name9">
        <dgm:alg type="composite">
          <dgm:param type="ar" val="2.3466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2455"/>
          <dgm:constr type="h" for="ch" forName="ellipse1" refType="h" fact="0.5761"/>
          <dgm:constr type="l" for="ch" forName="ellipse2" refType="w" fact="0.1257"/>
          <dgm:constr type="t" for="ch" forName="ellipse2" refType="h" fact="0.4239"/>
          <dgm:constr type="w" for="ch" forName="ellipse2" refType="w" fact="0.2455"/>
          <dgm:constr type="h" for="ch" forName="ellipse2" refType="h" fact="0.5761"/>
          <dgm:constr type="l" for="ch" forName="ellipse3" refType="w" fact="0.2515"/>
          <dgm:constr type="t" for="ch" forName="ellipse3" refType="h" fact="0"/>
          <dgm:constr type="w" for="ch" forName="ellipse3" refType="w" fact="0.2455"/>
          <dgm:constr type="h" for="ch" forName="ellipse3" refType="h" fact="0.5761"/>
          <dgm:constr type="l" for="ch" forName="ellipse4" refType="w" fact="0.3772"/>
          <dgm:constr type="t" for="ch" forName="ellipse4" refType="h" fact="0.4239"/>
          <dgm:constr type="w" for="ch" forName="ellipse4" refType="w" fact="0.2455"/>
          <dgm:constr type="h" for="ch" forName="ellipse4" refType="h" fact="0.5761"/>
          <dgm:constr type="l" for="ch" forName="ellipse5" refType="w" fact="0.503"/>
          <dgm:constr type="t" for="ch" forName="ellipse5" refType="h" fact="0"/>
          <dgm:constr type="w" for="ch" forName="ellipse5" refType="w" fact="0.2455"/>
          <dgm:constr type="h" for="ch" forName="ellipse5" refType="h" fact="0.5761"/>
          <dgm:constr type="l" for="ch" forName="ellipse6" refType="w" fact="0.6287"/>
          <dgm:constr type="t" for="ch" forName="ellipse6" refType="h" fact="0.4239"/>
          <dgm:constr type="w" for="ch" forName="ellipse6" refType="w" fact="0.2455"/>
          <dgm:constr type="h" for="ch" forName="ellipse6" refType="h" fact="0.5761"/>
          <dgm:constr type="l" for="ch" forName="ellipse7" refType="w" fact="0.7545"/>
          <dgm:constr type="t" for="ch" forName="ellipse7" refType="h" fact="0"/>
          <dgm:constr type="w" for="ch" forName="ellipse7" refType="w" fact="0.2455"/>
          <dgm:constr type="h" for="ch" forName="ellipse7" refType="h" fact="0.5761"/>
        </dgm:constrLst>
      </dgm:else>
    </dgm:choose>
    <dgm:choose name="Name10">
      <dgm:if name="Name11" axis="ch" ptType="node" func="cnt" op="gte" val="1">
        <dgm:layoutNode name="ellipse1" styleLbl="vennNode1">
          <dgm:varLst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choose name="Name12">
            <dgm:if name="Name13" func="var" arg="dir" op="equ" val="norm">
              <dgm:presOf axis="ch desOrSelf" ptType="node node" st="1 1" cnt="1 0"/>
            </dgm:if>
            <dgm:else name="Name14">
              <dgm:choose name="Name15">
                <dgm:if name="Name16" axis="ch" ptType="node" func="cnt" op="equ" val="1">
                  <dgm:presOf axis="ch desOrSelf" ptType="node node" st="1 1" cnt="1 0"/>
                </dgm:if>
                <dgm:if name="Name17" axis="ch" ptType="node" func="cnt" op="equ" val="2">
                  <dgm:presOf axis="ch desOrSelf" ptType="node node" st="2 1" cnt="1 0"/>
                </dgm:if>
                <dgm:if name="Name18" axis="ch" ptType="node" func="cnt" op="equ" val="3">
                  <dgm:presOf axis="ch desOrSelf" ptType="node node" st="3 1" cnt="1 0"/>
                </dgm:if>
                <dgm:if name="Name19" axis="ch" ptType="node" func="cnt" op="equ" val="4">
                  <dgm:presOf axis="ch desOrSelf" ptType="node node" st="4 1" cnt="1 0"/>
                </dgm:if>
                <dgm:if name="Name20" axis="ch" ptType="node" func="cnt" op="equ" val="5">
                  <dgm:presOf axis="ch desOrSelf" ptType="node node" st="5 1" cnt="1 0"/>
                </dgm:if>
                <dgm:if name="Name21" axis="ch" ptType="node" func="cnt" op="equ" val="6">
                  <dgm:presOf axis="ch desOrSelf" ptType="node node" st="6 1" cnt="1 0"/>
                </dgm:if>
                <dgm:if name="Name22" axis="ch" ptType="node" func="cnt" op="gte" val="7">
                  <dgm:presOf axis="ch desOrSelf" ptType="node node" st="7 1" cnt="1 0"/>
                </dgm:if>
                <dgm:else name="Name23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24"/>
    </dgm:choose>
    <dgm:choose name="Name25">
      <dgm:if name="Name26" axis="ch" ptType="node" func="cnt" op="gte" val="2">
        <dgm:layoutNode name="ellipse2" styleLbl="vennNode1">
          <dgm:varLst>
            <dgm:bulletEnabled val="1"/>
          </dgm:varLst>
          <dgm:alg type="tx"/>
          <dgm:choose name="Name27">
            <dgm:if name="Name28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2 1" cnt="1 0"/>
            </dgm:if>
            <dgm:else name="Name29">
              <dgm:shape xmlns:r="http://schemas.openxmlformats.org/officeDocument/2006/relationships" type="ellipse" r:blip="" zOrderOff="-2">
                <dgm:adjLst/>
              </dgm:shape>
              <dgm:choose name="Name30">
                <dgm:if name="Name31" axis="ch" ptType="node" func="cnt" op="equ" val="2">
                  <dgm:presOf axis="ch desOrSelf" ptType="node node" st="1 1" cnt="1 0"/>
                </dgm:if>
                <dgm:if name="Name32" axis="ch" ptType="node" func="cnt" op="equ" val="3">
                  <dgm:presOf axis="ch desOrSelf" ptType="node node" st="2 1" cnt="1 0"/>
                </dgm:if>
                <dgm:if name="Name33" axis="ch" ptType="node" func="cnt" op="equ" val="4">
                  <dgm:presOf axis="ch desOrSelf" ptType="node node" st="3 1" cnt="1 0"/>
                </dgm:if>
                <dgm:if name="Name34" axis="ch" ptType="node" func="cnt" op="equ" val="5">
                  <dgm:presOf axis="ch desOrSelf" ptType="node node" st="4 1" cnt="1 0"/>
                </dgm:if>
                <dgm:if name="Name35" axis="ch" ptType="node" func="cnt" op="equ" val="6">
                  <dgm:presOf axis="ch desOrSelf" ptType="node node" st="5 1" cnt="1 0"/>
                </dgm:if>
                <dgm:if name="Name36" axis="ch" ptType="node" func="cnt" op="gte" val="7">
                  <dgm:presOf axis="ch desOrSelf" ptType="node node" st="6 1" cnt="1 0"/>
                </dgm:if>
                <dgm:else name="Name37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  <dgm:choose name="Name39">
      <dgm:if name="Name40" axis="ch" ptType="node" func="cnt" op="gte" val="3">
        <dgm:layoutNode name="ellipse3" styleLbl="vennNode1">
          <dgm:varLst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choose name="Name41">
            <dgm:if name="Name42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3 1" cnt="1 0"/>
            </dgm:if>
            <dgm:else name="Name43">
              <dgm:shape xmlns:r="http://schemas.openxmlformats.org/officeDocument/2006/relationships" type="ellipse" r:blip="" zOrderOff="-4">
                <dgm:adjLst/>
              </dgm:shape>
              <dgm:choose name="Name44">
                <dgm:if name="Name45" axis="ch" ptType="node" func="cnt" op="equ" val="3">
                  <dgm:presOf axis="ch desOrSelf" ptType="node node" st="1 1" cnt="1 0"/>
                </dgm:if>
                <dgm:if name="Name46" axis="ch" ptType="node" func="cnt" op="equ" val="4">
                  <dgm:presOf axis="ch desOrSelf" ptType="node node" st="2 1" cnt="1 0"/>
                </dgm:if>
                <dgm:if name="Name47" axis="ch" ptType="node" func="cnt" op="equ" val="5">
                  <dgm:presOf axis="ch desOrSelf" ptType="node node" st="3 1" cnt="1 0"/>
                </dgm:if>
                <dgm:if name="Name48" axis="ch" ptType="node" func="cnt" op="equ" val="6">
                  <dgm:presOf axis="ch desOrSelf" ptType="node node" st="4 1" cnt="1 0"/>
                </dgm:if>
                <dgm:if name="Name49" axis="ch" ptType="node" func="cnt" op="gte" val="7">
                  <dgm:presOf axis="ch desOrSelf" ptType="node node" st="5 1" cnt="1 0"/>
                </dgm:if>
                <dgm:else name="Name50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1"/>
    </dgm:choose>
    <dgm:choose name="Name52">
      <dgm:if name="Name53" axis="ch" ptType="node" func="cnt" op="gte" val="4">
        <dgm:layoutNode name="ellipse4" styleLbl="vennNode1">
          <dgm:varLst>
            <dgm:bulletEnabled val="1"/>
          </dgm:varLst>
          <dgm:alg type="tx"/>
          <dgm:choose name="Name54">
            <dgm:if name="Name55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4 1" cnt="1 0"/>
            </dgm:if>
            <dgm:else name="Name56">
              <dgm:shape xmlns:r="http://schemas.openxmlformats.org/officeDocument/2006/relationships" type="ellipse" r:blip="" zOrderOff="-6">
                <dgm:adjLst/>
              </dgm:shape>
              <dgm:choose name="Name57">
                <dgm:if name="Name58" axis="ch" ptType="node" func="cnt" op="equ" val="4">
                  <dgm:presOf axis="ch desOrSelf" ptType="node node" st="1 1" cnt="1 0"/>
                </dgm:if>
                <dgm:if name="Name59" axis="ch" ptType="node" func="cnt" op="equ" val="5">
                  <dgm:presOf axis="ch desOrSelf" ptType="node node" st="2 1" cnt="1 0"/>
                </dgm:if>
                <dgm:if name="Name60" axis="ch" ptType="node" func="cnt" op="equ" val="6">
                  <dgm:presOf axis="ch desOrSelf" ptType="node node" st="3 1" cnt="1 0"/>
                </dgm:if>
                <dgm:if name="Name61" axis="ch" ptType="node" func="cnt" op="gte" val="7">
                  <dgm:presOf axis="ch desOrSelf" ptType="node node" st="4 1" cnt="1 0"/>
                </dgm:if>
                <dgm:else name="Name62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63"/>
    </dgm:choose>
    <dgm:choose name="Name64">
      <dgm:if name="Name65" axis="ch" ptType="node" func="cnt" op="gte" val="5">
        <dgm:layoutNode name="ellipse5" styleLbl="vennNode1">
          <dgm:varLst>
            <dgm:bulletEnabled val="1"/>
          </dgm:varLst>
          <dgm:alg type="tx"/>
          <dgm:choose name="Name66">
            <dgm:if name="Name67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5 1" cnt="1 0"/>
            </dgm:if>
            <dgm:else name="Name68">
              <dgm:shape xmlns:r="http://schemas.openxmlformats.org/officeDocument/2006/relationships" type="ellipse" r:blip="" zOrderOff="-8">
                <dgm:adjLst/>
              </dgm:shape>
              <dgm:choose name="Name69">
                <dgm:if name="Name70" axis="ch" ptType="node" func="cnt" op="equ" val="5">
                  <dgm:presOf axis="ch desOrSelf" ptType="node node" st="1 1" cnt="1 0"/>
                </dgm:if>
                <dgm:if name="Name71" axis="ch" ptType="node" func="cnt" op="equ" val="6">
                  <dgm:presOf axis="ch desOrSelf" ptType="node node" st="2 1" cnt="1 0"/>
                </dgm:if>
                <dgm:if name="Name72" axis="ch" ptType="node" func="cnt" op="gte" val="7">
                  <dgm:presOf axis="ch desOrSelf" ptType="node node" st="3 1" cnt="1 0"/>
                </dgm:if>
                <dgm:else name="Name73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74"/>
    </dgm:choose>
    <dgm:choose name="Name75">
      <dgm:if name="Name76" axis="ch" ptType="node" func="cnt" op="gte" val="6">
        <dgm:layoutNode name="ellipse6" styleLbl="vennNode1">
          <dgm:varLst>
            <dgm:bulletEnabled val="1"/>
          </dgm:varLst>
          <dgm:alg type="tx"/>
          <dgm:choose name="Name77">
            <dgm:if name="Name78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6 1" cnt="1 0"/>
            </dgm:if>
            <dgm:else name="Name79">
              <dgm:shape xmlns:r="http://schemas.openxmlformats.org/officeDocument/2006/relationships" type="ellipse" r:blip="" zOrderOff="-10">
                <dgm:adjLst/>
              </dgm:shape>
              <dgm:choose name="Name80">
                <dgm:if name="Name81" axis="ch" ptType="node" func="cnt" op="equ" val="6">
                  <dgm:presOf axis="ch desOrSelf" ptType="node node" st="1 1" cnt="1 0"/>
                </dgm:if>
                <dgm:if name="Name82" axis="ch" ptType="node" func="cnt" op="gte" val="7">
                  <dgm:presOf axis="ch desOrSelf" ptType="node node" st="2 1" cnt="1 0"/>
                </dgm:if>
                <dgm:else name="Name83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84"/>
    </dgm:choose>
    <dgm:choose name="Name85">
      <dgm:if name="Name86" axis="ch" ptType="node" func="cnt" op="gte" val="7">
        <dgm:layoutNode name="ellipse7" styleLbl="vennNode1">
          <dgm:varLst>
            <dgm:bulletEnabled val="1"/>
          </dgm:varLst>
          <dgm:alg type="tx"/>
          <dgm:choose name="Name87">
            <dgm:if name="Name88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7 1" cnt="1 0"/>
            </dgm:if>
            <dgm:else name="Name89">
              <dgm:shape xmlns:r="http://schemas.openxmlformats.org/officeDocument/2006/relationships" type="ellipse" r:blip="" zOrderOff="-12">
                <dgm:adjLst/>
              </dgm:shape>
              <dgm:presOf axis="ch desOrSelf" ptType="node node" st="1 1" cnt="1 0"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90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A489FED41D8A4C8F0EC79DF35ED2C6" ma:contentTypeVersion="10" ma:contentTypeDescription="Create a new document." ma:contentTypeScope="" ma:versionID="1eaf9880f20c3b44b29a64e61ecc38e4">
  <xsd:schema xmlns:xsd="http://www.w3.org/2001/XMLSchema" xmlns:xs="http://www.w3.org/2001/XMLSchema" xmlns:p="http://schemas.microsoft.com/office/2006/metadata/properties" xmlns:ns3="1357d519-aaa3-4255-8ed4-da9ab30007c9" targetNamespace="http://schemas.microsoft.com/office/2006/metadata/properties" ma:root="true" ma:fieldsID="87176c1b3d90361c0738c7e8b0a84893" ns3:_="">
    <xsd:import namespace="1357d519-aaa3-4255-8ed4-da9ab30007c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57d519-aaa3-4255-8ed4-da9ab30007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F82F12-920F-4499-8266-1E46121C2F2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32CCAB5-4C0C-4F73-9D59-DDC43FF07CD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CE613A7-EF84-4106-AEC2-63C704B6F1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9E8A0B-81B7-4E3C-9AC3-38C25A0F57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57d519-aaa3-4255-8ed4-da9ab30007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SURF Case Study Template</Template>
  <TotalTime>163</TotalTime>
  <Pages>5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Rebel</dc:creator>
  <cp:keywords/>
  <dc:description/>
  <cp:lastModifiedBy>Kathy Adams</cp:lastModifiedBy>
  <cp:revision>14</cp:revision>
  <cp:lastPrinted>2020-04-30T15:44:00Z</cp:lastPrinted>
  <dcterms:created xsi:type="dcterms:W3CDTF">2020-09-21T14:03:00Z</dcterms:created>
  <dcterms:modified xsi:type="dcterms:W3CDTF">2020-09-21T16:47:00Z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0x010100A9A489FED41D8A4C8F0EC79DF35ED2C6</vt:lpwstr>
  </property>
</Properties>
</file>